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8FE" w:rsidRDefault="007E38FE" w:rsidP="007E38FE">
      <w:r>
        <w:fldChar w:fldCharType="begin"/>
      </w:r>
      <w:r>
        <w:instrText xml:space="preserve"> CREATEDATE  \@ "d MMMM yyyy"  \* MERGEFORMAT </w:instrText>
      </w:r>
      <w:r>
        <w:fldChar w:fldCharType="separate"/>
      </w:r>
      <w:r w:rsidR="005C0FCD">
        <w:rPr>
          <w:noProof/>
        </w:rPr>
        <w:t>9</w:t>
      </w:r>
      <w:r w:rsidR="00E45165">
        <w:rPr>
          <w:noProof/>
        </w:rPr>
        <w:t xml:space="preserve"> August 2018</w:t>
      </w:r>
      <w:r>
        <w:fldChar w:fldCharType="end"/>
      </w:r>
    </w:p>
    <w:p w:rsidR="007E38FE" w:rsidRDefault="007E38FE" w:rsidP="007E38FE"/>
    <w:p w:rsidR="007E38FE" w:rsidRDefault="007E38FE" w:rsidP="007E38FE"/>
    <w:p w:rsidR="007E38FE" w:rsidRDefault="007E38FE" w:rsidP="007E38FE"/>
    <w:p w:rsidR="007E38FE" w:rsidRDefault="007E38FE" w:rsidP="007E38FE"/>
    <w:p w:rsidR="007E38FE" w:rsidRPr="006E6397" w:rsidRDefault="00864DBF" w:rsidP="007E38FE">
      <w:bookmarkStart w:id="0" w:name="Salutation"/>
      <w:bookmarkEnd w:id="0"/>
      <w:r>
        <w:t xml:space="preserve">Dear </w:t>
      </w:r>
      <w:r w:rsidR="00FE3C74">
        <w:t>School Parent</w:t>
      </w:r>
      <w:bookmarkStart w:id="1" w:name="_GoBack"/>
      <w:bookmarkEnd w:id="1"/>
    </w:p>
    <w:p w:rsidR="007E38FE" w:rsidRDefault="007E38FE" w:rsidP="007E38FE"/>
    <w:p w:rsidR="007E38FE" w:rsidRDefault="009D4E09" w:rsidP="007E38FE">
      <w:pPr>
        <w:rPr>
          <w:b/>
          <w:bCs/>
          <w:caps/>
        </w:rPr>
      </w:pPr>
      <w:bookmarkStart w:id="2" w:name="Subject"/>
      <w:bookmarkEnd w:id="2"/>
      <w:r>
        <w:rPr>
          <w:b/>
          <w:bCs/>
        </w:rPr>
        <w:t xml:space="preserve">CENTRAL CITY </w:t>
      </w:r>
      <w:r w:rsidR="00E34284">
        <w:rPr>
          <w:b/>
          <w:bCs/>
        </w:rPr>
        <w:t xml:space="preserve">SCHOOLS </w:t>
      </w:r>
      <w:r>
        <w:rPr>
          <w:b/>
          <w:bCs/>
        </w:rPr>
        <w:t xml:space="preserve">CLUSTER </w:t>
      </w:r>
      <w:r w:rsidR="00E34284">
        <w:rPr>
          <w:b/>
          <w:bCs/>
        </w:rPr>
        <w:t xml:space="preserve">SAFETY IMPROVEMENTS </w:t>
      </w:r>
      <w:r w:rsidR="00864DBF">
        <w:rPr>
          <w:b/>
          <w:bCs/>
        </w:rPr>
        <w:t>–</w:t>
      </w:r>
      <w:r w:rsidR="00E34284">
        <w:rPr>
          <w:b/>
          <w:bCs/>
        </w:rPr>
        <w:t xml:space="preserve"> </w:t>
      </w:r>
      <w:r>
        <w:rPr>
          <w:b/>
          <w:bCs/>
        </w:rPr>
        <w:t>CONSULTATION</w:t>
      </w:r>
    </w:p>
    <w:p w:rsidR="007E38FE" w:rsidRDefault="007E38FE" w:rsidP="007E38FE"/>
    <w:p w:rsidR="00CD4528" w:rsidRDefault="009D4E09" w:rsidP="009D4E09">
      <w:pPr>
        <w:rPr>
          <w:rFonts w:cstheme="minorHAnsi"/>
        </w:rPr>
      </w:pPr>
      <w:bookmarkStart w:id="3" w:name="continue"/>
      <w:bookmarkEnd w:id="3"/>
      <w:r w:rsidRPr="00B13687">
        <w:rPr>
          <w:rFonts w:cstheme="minorHAnsi"/>
        </w:rPr>
        <w:t>The D</w:t>
      </w:r>
      <w:r>
        <w:rPr>
          <w:rFonts w:cstheme="minorHAnsi"/>
        </w:rPr>
        <w:t xml:space="preserve">unedin </w:t>
      </w:r>
      <w:r w:rsidRPr="00B13687">
        <w:rPr>
          <w:rFonts w:cstheme="minorHAnsi"/>
        </w:rPr>
        <w:t>C</w:t>
      </w:r>
      <w:r>
        <w:rPr>
          <w:rFonts w:cstheme="minorHAnsi"/>
        </w:rPr>
        <w:t xml:space="preserve">ity </w:t>
      </w:r>
      <w:r w:rsidRPr="00B13687">
        <w:rPr>
          <w:rFonts w:cstheme="minorHAnsi"/>
        </w:rPr>
        <w:t>C</w:t>
      </w:r>
      <w:r>
        <w:rPr>
          <w:rFonts w:cstheme="minorHAnsi"/>
        </w:rPr>
        <w:t>ouncil</w:t>
      </w:r>
      <w:r w:rsidRPr="00B13687">
        <w:rPr>
          <w:rFonts w:cstheme="minorHAnsi"/>
        </w:rPr>
        <w:t xml:space="preserve"> </w:t>
      </w:r>
      <w:r>
        <w:rPr>
          <w:rFonts w:cstheme="minorHAnsi"/>
        </w:rPr>
        <w:t xml:space="preserve">is working on a </w:t>
      </w:r>
      <w:r w:rsidRPr="00B13687">
        <w:rPr>
          <w:rFonts w:cstheme="minorHAnsi"/>
        </w:rPr>
        <w:t xml:space="preserve">range of </w:t>
      </w:r>
      <w:r>
        <w:rPr>
          <w:rFonts w:cstheme="minorHAnsi"/>
        </w:rPr>
        <w:t>measures</w:t>
      </w:r>
      <w:r w:rsidRPr="00B13687">
        <w:rPr>
          <w:rFonts w:cstheme="minorHAnsi"/>
        </w:rPr>
        <w:t xml:space="preserve"> to improve road safety</w:t>
      </w:r>
      <w:r w:rsidR="00CD4528">
        <w:rPr>
          <w:rFonts w:cstheme="minorHAnsi"/>
        </w:rPr>
        <w:t xml:space="preserve"> </w:t>
      </w:r>
      <w:r>
        <w:rPr>
          <w:rFonts w:cstheme="minorHAnsi"/>
        </w:rPr>
        <w:t>in</w:t>
      </w:r>
      <w:r w:rsidRPr="00B13687">
        <w:rPr>
          <w:rFonts w:cstheme="minorHAnsi"/>
        </w:rPr>
        <w:t xml:space="preserve"> Dunedin’s central city schools cluster</w:t>
      </w:r>
      <w:r w:rsidR="00CD4528">
        <w:rPr>
          <w:rFonts w:cstheme="minorHAnsi"/>
        </w:rPr>
        <w:t xml:space="preserve">. Improving safety for pedestrians is the highest priority for this project. </w:t>
      </w:r>
    </w:p>
    <w:p w:rsidR="00CD4528" w:rsidRDefault="00CD4528" w:rsidP="009D4E09">
      <w:pPr>
        <w:rPr>
          <w:rFonts w:cstheme="minorHAnsi"/>
        </w:rPr>
      </w:pPr>
    </w:p>
    <w:p w:rsidR="009D4E09" w:rsidRDefault="00CD4528" w:rsidP="009D4E09">
      <w:pPr>
        <w:rPr>
          <w:rFonts w:cstheme="minorHAnsi"/>
        </w:rPr>
      </w:pPr>
      <w:r>
        <w:rPr>
          <w:rFonts w:cstheme="minorHAnsi"/>
        </w:rPr>
        <w:t>T</w:t>
      </w:r>
      <w:r w:rsidR="009D4E09" w:rsidRPr="00B13687">
        <w:rPr>
          <w:rFonts w:cstheme="minorHAnsi"/>
        </w:rPr>
        <w:t xml:space="preserve">he area </w:t>
      </w:r>
      <w:r w:rsidR="00E34284">
        <w:rPr>
          <w:rFonts w:cstheme="minorHAnsi"/>
        </w:rPr>
        <w:t>includes</w:t>
      </w:r>
      <w:r w:rsidR="009D4E09" w:rsidRPr="00B13687">
        <w:rPr>
          <w:rFonts w:cstheme="minorHAnsi"/>
        </w:rPr>
        <w:t xml:space="preserve"> Otago Boys’ High School, Arthur Street School, Kavanagh College, Otago Girls</w:t>
      </w:r>
      <w:r w:rsidR="009D4E09">
        <w:rPr>
          <w:rFonts w:cstheme="minorHAnsi"/>
        </w:rPr>
        <w:t>’</w:t>
      </w:r>
      <w:r w:rsidR="009D4E09" w:rsidRPr="00B13687">
        <w:rPr>
          <w:rFonts w:cstheme="minorHAnsi"/>
        </w:rPr>
        <w:t xml:space="preserve"> High School and St Joseph’s Cathedral School</w:t>
      </w:r>
      <w:r>
        <w:rPr>
          <w:rFonts w:cstheme="minorHAnsi"/>
        </w:rPr>
        <w:t xml:space="preserve"> </w:t>
      </w:r>
      <w:r w:rsidR="00864DBF" w:rsidRPr="00F568B2">
        <w:rPr>
          <w:rFonts w:cstheme="minorHAnsi"/>
        </w:rPr>
        <w:t>(</w:t>
      </w:r>
      <w:r w:rsidRPr="00F568B2">
        <w:rPr>
          <w:rFonts w:cstheme="minorHAnsi"/>
        </w:rPr>
        <w:t xml:space="preserve">shown </w:t>
      </w:r>
      <w:r w:rsidR="00F568B2" w:rsidRPr="00F568B2">
        <w:rPr>
          <w:rFonts w:cstheme="minorHAnsi"/>
        </w:rPr>
        <w:t>on our website</w:t>
      </w:r>
      <w:r w:rsidR="00864DBF" w:rsidRPr="00F568B2">
        <w:rPr>
          <w:rFonts w:cstheme="minorHAnsi"/>
        </w:rPr>
        <w:t>)</w:t>
      </w:r>
      <w:r w:rsidRPr="00F568B2">
        <w:rPr>
          <w:rFonts w:cstheme="minorHAnsi"/>
        </w:rPr>
        <w:t>.</w:t>
      </w:r>
    </w:p>
    <w:p w:rsidR="00CD4528" w:rsidRDefault="00CD4528" w:rsidP="009D4E09">
      <w:pPr>
        <w:rPr>
          <w:rFonts w:cstheme="minorHAnsi"/>
        </w:rPr>
      </w:pPr>
    </w:p>
    <w:p w:rsidR="00CD4528" w:rsidRDefault="00E74B2D" w:rsidP="009D4E09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419735</wp:posOffset>
            </wp:positionV>
            <wp:extent cx="3322955" cy="2492375"/>
            <wp:effectExtent l="0" t="381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805_213245341_i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295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528">
        <w:rPr>
          <w:rFonts w:cstheme="minorHAnsi"/>
        </w:rPr>
        <w:t>Previous c</w:t>
      </w:r>
      <w:r w:rsidR="009D4E09" w:rsidRPr="00B13687">
        <w:rPr>
          <w:rFonts w:cstheme="minorHAnsi"/>
        </w:rPr>
        <w:t xml:space="preserve">onsultation with schools identified several key concerns including difficulties faced by pedestrians when crossing roads and intersections, problems with parking near schools, especially for short-term visitors, and </w:t>
      </w:r>
      <w:r w:rsidR="00CD4528">
        <w:rPr>
          <w:rFonts w:cstheme="minorHAnsi"/>
        </w:rPr>
        <w:t xml:space="preserve">the </w:t>
      </w:r>
      <w:r w:rsidR="009D4E09" w:rsidRPr="00B13687">
        <w:rPr>
          <w:rFonts w:cstheme="minorHAnsi"/>
        </w:rPr>
        <w:t xml:space="preserve">high speeds </w:t>
      </w:r>
      <w:r w:rsidR="00CD4528">
        <w:rPr>
          <w:rFonts w:cstheme="minorHAnsi"/>
        </w:rPr>
        <w:t xml:space="preserve">of vehicles </w:t>
      </w:r>
      <w:r w:rsidR="009D4E09" w:rsidRPr="00B13687">
        <w:rPr>
          <w:rFonts w:cstheme="minorHAnsi"/>
        </w:rPr>
        <w:t>on some streets.</w:t>
      </w:r>
      <w:r w:rsidR="009D4E09">
        <w:rPr>
          <w:rFonts w:cstheme="minorHAnsi"/>
        </w:rPr>
        <w:t xml:space="preserve"> </w:t>
      </w:r>
    </w:p>
    <w:p w:rsidR="00CD4528" w:rsidRDefault="00CD4528" w:rsidP="009D4E09">
      <w:pPr>
        <w:rPr>
          <w:rFonts w:cstheme="minorHAnsi"/>
        </w:rPr>
      </w:pPr>
    </w:p>
    <w:p w:rsidR="009D4E09" w:rsidRDefault="009D4E09" w:rsidP="009D4E09">
      <w:pPr>
        <w:rPr>
          <w:rFonts w:cstheme="minorHAnsi"/>
        </w:rPr>
      </w:pPr>
      <w:r>
        <w:rPr>
          <w:rFonts w:cstheme="minorHAnsi"/>
        </w:rPr>
        <w:t>In response</w:t>
      </w:r>
      <w:r w:rsidR="00CD4528">
        <w:rPr>
          <w:rFonts w:cstheme="minorHAnsi"/>
        </w:rPr>
        <w:t xml:space="preserve"> to the problems identified</w:t>
      </w:r>
      <w:r>
        <w:rPr>
          <w:rFonts w:cstheme="minorHAnsi"/>
        </w:rPr>
        <w:t xml:space="preserve">, we are working on </w:t>
      </w:r>
      <w:r w:rsidRPr="00B13687">
        <w:rPr>
          <w:rFonts w:cstheme="minorHAnsi"/>
        </w:rPr>
        <w:t>four consistent safety measures</w:t>
      </w:r>
      <w:r>
        <w:rPr>
          <w:rFonts w:cstheme="minorHAnsi"/>
        </w:rPr>
        <w:t>, which may be extended to other schools in the city if this trial proves successful</w:t>
      </w:r>
      <w:r w:rsidRPr="00B13687">
        <w:rPr>
          <w:rFonts w:cstheme="minorHAnsi"/>
        </w:rPr>
        <w:t>.</w:t>
      </w:r>
    </w:p>
    <w:p w:rsidR="00CD4528" w:rsidRDefault="00CD4528" w:rsidP="009D4E09">
      <w:pPr>
        <w:rPr>
          <w:rFonts w:cstheme="minorHAnsi"/>
        </w:rPr>
      </w:pPr>
    </w:p>
    <w:p w:rsidR="00864DBF" w:rsidRDefault="00864DBF" w:rsidP="009D4E09">
      <w:pPr>
        <w:rPr>
          <w:rFonts w:cstheme="minorHAnsi"/>
        </w:rPr>
      </w:pPr>
    </w:p>
    <w:p w:rsidR="009D4E09" w:rsidRDefault="009D4E09" w:rsidP="009D4E09">
      <w:pPr>
        <w:keepNext/>
        <w:spacing w:after="60"/>
        <w:rPr>
          <w:b/>
          <w:bCs/>
        </w:rPr>
      </w:pPr>
      <w:r>
        <w:rPr>
          <w:b/>
          <w:bCs/>
        </w:rPr>
        <w:t>1</w:t>
      </w:r>
      <w:r w:rsidR="007E4D68">
        <w:rPr>
          <w:b/>
          <w:bCs/>
        </w:rPr>
        <w:t>.</w:t>
      </w:r>
      <w:r>
        <w:rPr>
          <w:b/>
          <w:bCs/>
        </w:rPr>
        <w:t xml:space="preserve"> Gateway thresholds</w:t>
      </w:r>
    </w:p>
    <w:p w:rsidR="009D4E09" w:rsidRDefault="009D4E09" w:rsidP="009D4E09">
      <w:pPr>
        <w:rPr>
          <w:rFonts w:cstheme="minorHAnsi"/>
        </w:rPr>
      </w:pPr>
      <w:r>
        <w:rPr>
          <w:rFonts w:cstheme="minorHAnsi"/>
        </w:rPr>
        <w:t xml:space="preserve">We’ve installed signs, bollards and painted lines at the entry points to the area to let drivers know they are entering a school </w:t>
      </w:r>
      <w:r w:rsidR="00CD4528">
        <w:rPr>
          <w:rFonts w:cstheme="minorHAnsi"/>
        </w:rPr>
        <w:t>zone. This encourages</w:t>
      </w:r>
      <w:r w:rsidRPr="00B13687">
        <w:rPr>
          <w:rFonts w:cstheme="minorHAnsi"/>
        </w:rPr>
        <w:t xml:space="preserve"> reduce</w:t>
      </w:r>
      <w:r w:rsidR="00CD4528">
        <w:rPr>
          <w:rFonts w:cstheme="minorHAnsi"/>
        </w:rPr>
        <w:t>d</w:t>
      </w:r>
      <w:r w:rsidRPr="00B13687">
        <w:rPr>
          <w:rFonts w:cstheme="minorHAnsi"/>
        </w:rPr>
        <w:t xml:space="preserve"> speed</w:t>
      </w:r>
      <w:r w:rsidR="00CD4528">
        <w:rPr>
          <w:rFonts w:cstheme="minorHAnsi"/>
        </w:rPr>
        <w:t>s</w:t>
      </w:r>
      <w:r w:rsidRPr="00B13687">
        <w:rPr>
          <w:rFonts w:cstheme="minorHAnsi"/>
        </w:rPr>
        <w:t xml:space="preserve"> and provide</w:t>
      </w:r>
      <w:r w:rsidR="00CD4528">
        <w:rPr>
          <w:rFonts w:cstheme="minorHAnsi"/>
        </w:rPr>
        <w:t>s</w:t>
      </w:r>
      <w:r w:rsidRPr="00B13687">
        <w:rPr>
          <w:rFonts w:cstheme="minorHAnsi"/>
        </w:rPr>
        <w:t xml:space="preserve"> crossing </w:t>
      </w:r>
      <w:r>
        <w:rPr>
          <w:rFonts w:cstheme="minorHAnsi"/>
        </w:rPr>
        <w:t>points</w:t>
      </w:r>
      <w:r w:rsidRPr="00B13687">
        <w:rPr>
          <w:rFonts w:cstheme="minorHAnsi"/>
        </w:rPr>
        <w:t>.</w:t>
      </w:r>
      <w:r>
        <w:rPr>
          <w:rFonts w:cstheme="minorHAnsi"/>
        </w:rPr>
        <w:t xml:space="preserve"> The next step would be to replace the bollards with permanent kerb buildouts and install electronic signs.</w:t>
      </w:r>
    </w:p>
    <w:p w:rsidR="00CD4528" w:rsidRDefault="00084255" w:rsidP="009D4E09">
      <w:pPr>
        <w:rPr>
          <w:rFonts w:cstheme="minorHAnsi"/>
        </w:rPr>
      </w:pPr>
      <w:r w:rsidRPr="00084255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83185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255" w:rsidRPr="00F568B2" w:rsidRDefault="00084255" w:rsidP="00F568B2">
                            <w:pPr>
                              <w:jc w:val="lef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Gateway – Smith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65pt;margin-top:6.5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" stroked="f">
                <v:textbox style="mso-fit-shape-to-text:t">
                  <w:txbxContent>
                    <w:p w:rsidR="00084255" w:rsidRPr="00F568B2" w:rsidRDefault="00084255" w:rsidP="00F568B2">
                      <w:pPr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Gateway – Smith Street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4D68" w:rsidRDefault="007E4D68">
      <w:pPr>
        <w:spacing w:line="240" w:lineRule="auto"/>
        <w:jc w:val="left"/>
      </w:pPr>
    </w:p>
    <w:p w:rsidR="007E4D68" w:rsidRDefault="007E4D68">
      <w:pPr>
        <w:spacing w:line="240" w:lineRule="auto"/>
        <w:jc w:val="left"/>
      </w:pPr>
    </w:p>
    <w:p w:rsidR="00D65CC5" w:rsidRDefault="00D65CC5">
      <w:pPr>
        <w:spacing w:line="240" w:lineRule="auto"/>
        <w:jc w:val="left"/>
      </w:pPr>
      <w:r>
        <w:br w:type="page"/>
      </w:r>
    </w:p>
    <w:p w:rsidR="009D4E09" w:rsidRDefault="009D4E09" w:rsidP="009D4E09">
      <w:pPr>
        <w:keepNext/>
        <w:spacing w:after="60"/>
        <w:rPr>
          <w:b/>
          <w:bCs/>
        </w:rPr>
      </w:pPr>
      <w:r>
        <w:rPr>
          <w:b/>
          <w:bCs/>
        </w:rPr>
        <w:lastRenderedPageBreak/>
        <w:t>2</w:t>
      </w:r>
      <w:r w:rsidR="007E4D68">
        <w:rPr>
          <w:b/>
          <w:bCs/>
        </w:rPr>
        <w:t>.</w:t>
      </w:r>
      <w:r>
        <w:rPr>
          <w:b/>
          <w:bCs/>
        </w:rPr>
        <w:t xml:space="preserve"> </w:t>
      </w:r>
      <w:r w:rsidRPr="00B13687">
        <w:rPr>
          <w:b/>
          <w:bCs/>
        </w:rPr>
        <w:t>Crossing points</w:t>
      </w:r>
    </w:p>
    <w:p w:rsidR="00CD4528" w:rsidRDefault="00D65CC5" w:rsidP="009D4E09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649CBC2F" wp14:editId="6BEC5075">
            <wp:simplePos x="0" y="0"/>
            <wp:positionH relativeFrom="margin">
              <wp:posOffset>2497455</wp:posOffset>
            </wp:positionH>
            <wp:positionV relativeFrom="paragraph">
              <wp:posOffset>30480</wp:posOffset>
            </wp:positionV>
            <wp:extent cx="3210560" cy="240792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805_213515534_i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4E09">
        <w:rPr>
          <w:rFonts w:cstheme="minorHAnsi"/>
        </w:rPr>
        <w:t>A number of</w:t>
      </w:r>
      <w:proofErr w:type="gramEnd"/>
      <w:r w:rsidR="009D4E09">
        <w:rPr>
          <w:rFonts w:cstheme="minorHAnsi"/>
        </w:rPr>
        <w:t xml:space="preserve"> crossing points have been painted </w:t>
      </w:r>
      <w:r w:rsidR="009D4E09" w:rsidRPr="00B13687">
        <w:rPr>
          <w:rFonts w:cstheme="minorHAnsi"/>
        </w:rPr>
        <w:t>to</w:t>
      </w:r>
      <w:r w:rsidR="009D4E09">
        <w:rPr>
          <w:rFonts w:cstheme="minorHAnsi"/>
        </w:rPr>
        <w:t xml:space="preserve"> reduce traffic speed and</w:t>
      </w:r>
      <w:r w:rsidR="009D4E09" w:rsidRPr="00B13687">
        <w:rPr>
          <w:rFonts w:cstheme="minorHAnsi"/>
        </w:rPr>
        <w:t xml:space="preserve"> improve pedestrian accessibility and safety.</w:t>
      </w:r>
      <w:r w:rsidR="009D4E09">
        <w:rPr>
          <w:rFonts w:cstheme="minorHAnsi"/>
        </w:rPr>
        <w:t xml:space="preserve"> The next step would be to install either raised crossings or kerb buildouts with a pedestrian refuge island in the centre.</w:t>
      </w:r>
      <w:r w:rsidRPr="00D65CC5">
        <w:rPr>
          <w:rFonts w:cstheme="minorHAnsi"/>
          <w:noProof/>
        </w:rPr>
        <w:t xml:space="preserve"> </w:t>
      </w:r>
    </w:p>
    <w:p w:rsidR="00CD4528" w:rsidRDefault="00CD4528" w:rsidP="009D4E09">
      <w:pPr>
        <w:rPr>
          <w:rFonts w:cstheme="minorHAnsi"/>
        </w:rPr>
      </w:pPr>
    </w:p>
    <w:p w:rsidR="00872557" w:rsidRDefault="00872557" w:rsidP="00872557">
      <w:pPr>
        <w:keepNext/>
      </w:pPr>
    </w:p>
    <w:p w:rsidR="009D4E09" w:rsidRDefault="009D4E09" w:rsidP="009D4E09">
      <w:pPr>
        <w:keepNext/>
        <w:spacing w:after="60"/>
        <w:rPr>
          <w:b/>
          <w:bCs/>
        </w:rPr>
      </w:pPr>
      <w:r>
        <w:rPr>
          <w:b/>
          <w:bCs/>
        </w:rPr>
        <w:t>3</w:t>
      </w:r>
      <w:r w:rsidR="007E4D68">
        <w:rPr>
          <w:b/>
          <w:bCs/>
        </w:rPr>
        <w:t>.</w:t>
      </w:r>
      <w:r>
        <w:rPr>
          <w:b/>
          <w:bCs/>
        </w:rPr>
        <w:t xml:space="preserve"> </w:t>
      </w:r>
      <w:r w:rsidRPr="00083D14">
        <w:rPr>
          <w:b/>
          <w:bCs/>
        </w:rPr>
        <w:t>Parking</w:t>
      </w:r>
    </w:p>
    <w:p w:rsidR="009D4E09" w:rsidRDefault="007E4D68" w:rsidP="009D4E09">
      <w:pPr>
        <w:rPr>
          <w:rFonts w:cstheme="minorHAnsi"/>
        </w:rPr>
      </w:pPr>
      <w:r w:rsidRPr="007E4D6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883920</wp:posOffset>
                </wp:positionV>
                <wp:extent cx="236093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68" w:rsidRPr="00F568B2" w:rsidRDefault="007E4D68" w:rsidP="00F568B2">
                            <w:pPr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F568B2">
                              <w:rPr>
                                <w:i/>
                                <w:sz w:val="18"/>
                                <w:szCs w:val="18"/>
                              </w:rPr>
                              <w:t>Crossing point – Tennyson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4.7pt;margin-top:69.6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" stroked="f">
                <v:textbox style="mso-fit-shape-to-text:t">
                  <w:txbxContent>
                    <w:p w:rsidR="007E4D68" w:rsidRPr="00F568B2" w:rsidRDefault="007E4D68" w:rsidP="00F568B2">
                      <w:pPr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  <w:r w:rsidRPr="00F568B2">
                        <w:rPr>
                          <w:i/>
                          <w:sz w:val="18"/>
                          <w:szCs w:val="18"/>
                        </w:rPr>
                        <w:t>Crossing point – Tennyson Street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4E09">
        <w:rPr>
          <w:rFonts w:cstheme="minorHAnsi"/>
        </w:rPr>
        <w:t>We’</w:t>
      </w:r>
      <w:r w:rsidR="009D4E09" w:rsidRPr="004F30F8">
        <w:rPr>
          <w:rFonts w:cstheme="minorHAnsi"/>
        </w:rPr>
        <w:t xml:space="preserve">re looking at changes to the layout of car parks in some areas. The first </w:t>
      </w:r>
      <w:r w:rsidR="009D4E09">
        <w:rPr>
          <w:rFonts w:cstheme="minorHAnsi"/>
        </w:rPr>
        <w:t>place</w:t>
      </w:r>
      <w:r w:rsidR="009D4E09" w:rsidRPr="004F30F8">
        <w:rPr>
          <w:rFonts w:cstheme="minorHAnsi"/>
        </w:rPr>
        <w:t xml:space="preserve"> we would like to make some changes is York Place</w:t>
      </w:r>
      <w:r w:rsidR="009D4E09">
        <w:rPr>
          <w:rFonts w:cstheme="minorHAnsi"/>
        </w:rPr>
        <w:t>/Cargill Street</w:t>
      </w:r>
      <w:r w:rsidR="009D4E09" w:rsidRPr="004F30F8">
        <w:rPr>
          <w:rFonts w:cstheme="minorHAnsi"/>
        </w:rPr>
        <w:t xml:space="preserve"> and </w:t>
      </w:r>
      <w:r w:rsidR="009D4E09">
        <w:rPr>
          <w:rFonts w:cstheme="minorHAnsi"/>
        </w:rPr>
        <w:t xml:space="preserve">we will be in touch with </w:t>
      </w:r>
      <w:r w:rsidR="009D4E09" w:rsidRPr="004F30F8">
        <w:rPr>
          <w:rFonts w:cstheme="minorHAnsi"/>
        </w:rPr>
        <w:t xml:space="preserve">residents in that area </w:t>
      </w:r>
      <w:r w:rsidR="009D4E09">
        <w:rPr>
          <w:rFonts w:cstheme="minorHAnsi"/>
        </w:rPr>
        <w:t xml:space="preserve">soon to let them know </w:t>
      </w:r>
      <w:r w:rsidR="009D4E09" w:rsidRPr="004F30F8">
        <w:rPr>
          <w:rFonts w:cstheme="minorHAnsi"/>
        </w:rPr>
        <w:t>about the proposed changes.</w:t>
      </w:r>
    </w:p>
    <w:p w:rsidR="00CD4528" w:rsidRDefault="00CD4528" w:rsidP="009D4E09">
      <w:pPr>
        <w:rPr>
          <w:rFonts w:cstheme="minorHAnsi"/>
        </w:rPr>
      </w:pPr>
    </w:p>
    <w:p w:rsidR="00864DBF" w:rsidRDefault="00864DBF" w:rsidP="009D4E09">
      <w:pPr>
        <w:rPr>
          <w:rFonts w:cstheme="minorHAnsi"/>
        </w:rPr>
      </w:pPr>
    </w:p>
    <w:p w:rsidR="009D4E09" w:rsidRDefault="009D4E09" w:rsidP="009D4E09">
      <w:pPr>
        <w:keepNext/>
        <w:spacing w:after="60"/>
        <w:rPr>
          <w:b/>
          <w:bCs/>
        </w:rPr>
      </w:pPr>
      <w:r>
        <w:rPr>
          <w:b/>
          <w:bCs/>
        </w:rPr>
        <w:t>4</w:t>
      </w:r>
      <w:r w:rsidR="007E4D68">
        <w:rPr>
          <w:b/>
          <w:bCs/>
        </w:rPr>
        <w:t>.</w:t>
      </w:r>
      <w:r>
        <w:rPr>
          <w:b/>
          <w:bCs/>
        </w:rPr>
        <w:t xml:space="preserve"> </w:t>
      </w:r>
      <w:r w:rsidRPr="00454CD3">
        <w:rPr>
          <w:b/>
          <w:bCs/>
        </w:rPr>
        <w:t>Speed management</w:t>
      </w:r>
    </w:p>
    <w:p w:rsidR="009D4E09" w:rsidRDefault="009D4E09" w:rsidP="009D4E09">
      <w:pPr>
        <w:rPr>
          <w:rFonts w:cstheme="minorHAnsi"/>
        </w:rPr>
      </w:pPr>
      <w:r>
        <w:rPr>
          <w:bCs/>
        </w:rPr>
        <w:t>We would like to</w:t>
      </w:r>
      <w:r w:rsidRPr="00B13687">
        <w:rPr>
          <w:rFonts w:cstheme="minorHAnsi"/>
        </w:rPr>
        <w:t xml:space="preserve"> reduce traffic speeds by introducing a part-time or permanent 30 or 40 km/h speed zone.</w:t>
      </w:r>
    </w:p>
    <w:p w:rsidR="00CD4528" w:rsidRDefault="00CD4528" w:rsidP="009D4E09">
      <w:pPr>
        <w:rPr>
          <w:rFonts w:cstheme="minorHAnsi"/>
        </w:rPr>
      </w:pPr>
    </w:p>
    <w:p w:rsidR="00381F44" w:rsidRDefault="00381F44" w:rsidP="009D4E09">
      <w:pPr>
        <w:rPr>
          <w:rFonts w:cstheme="minorHAnsi"/>
        </w:rPr>
      </w:pPr>
    </w:p>
    <w:p w:rsidR="00CD4528" w:rsidRPr="00381F44" w:rsidRDefault="00CD4528" w:rsidP="00F568B2">
      <w:pPr>
        <w:keepNext/>
        <w:spacing w:after="60"/>
        <w:rPr>
          <w:b/>
          <w:bCs/>
        </w:rPr>
      </w:pPr>
      <w:r w:rsidRPr="00381F44">
        <w:rPr>
          <w:b/>
          <w:bCs/>
        </w:rPr>
        <w:t>Feedback</w:t>
      </w:r>
    </w:p>
    <w:p w:rsidR="009D4E09" w:rsidRDefault="009D4E09" w:rsidP="00081B62">
      <w:r>
        <w:t xml:space="preserve">We would like to know what you think of these changes. Please go to </w:t>
      </w:r>
      <w:hyperlink r:id="rId9" w:history="1">
        <w:r w:rsidR="00081B62">
          <w:rPr>
            <w:rStyle w:val="Hyperlink"/>
          </w:rPr>
          <w:t>www.dunedin.govt.nz/dunedins-central-city-schools-cluster-feedback</w:t>
        </w:r>
      </w:hyperlink>
      <w:r w:rsidR="00081B62">
        <w:t xml:space="preserve"> </w:t>
      </w:r>
      <w:r>
        <w:t xml:space="preserve">to fill out our online survey or email your feedback to </w:t>
      </w:r>
      <w:hyperlink r:id="rId10" w:history="1">
        <w:r>
          <w:rPr>
            <w:rStyle w:val="Hyperlink"/>
          </w:rPr>
          <w:t>transportadmin@dcc.govt.nz</w:t>
        </w:r>
      </w:hyperlink>
      <w:r w:rsidR="004B365C">
        <w:t>. Feedback is open until 5pm, 31</w:t>
      </w:r>
      <w:r>
        <w:t xml:space="preserve"> August. If you would like a hard copy of the survey, please email </w:t>
      </w:r>
      <w:r w:rsidR="00D65CC5">
        <w:t>the address above</w:t>
      </w:r>
      <w:r>
        <w:t xml:space="preserve"> or call us on 477 4000.</w:t>
      </w:r>
    </w:p>
    <w:p w:rsidR="00CD4528" w:rsidRDefault="00CD4528" w:rsidP="009D4E09"/>
    <w:p w:rsidR="009D4E09" w:rsidRDefault="009D4E09" w:rsidP="009D4E09">
      <w:r>
        <w:t xml:space="preserve">You can find more information about this project </w:t>
      </w:r>
      <w:r w:rsidRPr="00381F44">
        <w:rPr>
          <w:szCs w:val="19"/>
        </w:rPr>
        <w:t xml:space="preserve">at </w:t>
      </w:r>
      <w:hyperlink r:id="rId11" w:history="1">
        <w:r w:rsidR="00D65CC5" w:rsidRPr="00F568B2">
          <w:rPr>
            <w:rStyle w:val="Hyperlink"/>
            <w:rFonts w:cs="Arial"/>
            <w:szCs w:val="19"/>
            <w:shd w:val="clear" w:color="auto" w:fill="FAFAFA"/>
          </w:rPr>
          <w:t>www.dunedin.govt.nz/central-city-schools-cluster</w:t>
        </w:r>
      </w:hyperlink>
      <w:r>
        <w:t xml:space="preserve">. </w:t>
      </w:r>
    </w:p>
    <w:p w:rsidR="009D4E09" w:rsidRDefault="009D4E09" w:rsidP="007E38FE"/>
    <w:p w:rsidR="007E38FE" w:rsidRDefault="007E38FE" w:rsidP="007E38FE"/>
    <w:p w:rsidR="007E38FE" w:rsidRDefault="007E38FE" w:rsidP="007E38FE">
      <w:r>
        <w:t xml:space="preserve">Yours </w:t>
      </w:r>
      <w:r w:rsidR="009D4E09">
        <w:t>faithfully</w:t>
      </w:r>
    </w:p>
    <w:p w:rsidR="007E38FE" w:rsidRDefault="007E38FE" w:rsidP="007E38FE"/>
    <w:p w:rsidR="007E38FE" w:rsidRDefault="005C7632" w:rsidP="007E38FE">
      <w:r>
        <w:rPr>
          <w:noProof/>
        </w:rPr>
        <w:drawing>
          <wp:inline distT="0" distB="0" distL="0" distR="0">
            <wp:extent cx="1190625" cy="1047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P Signa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FE" w:rsidRDefault="007E38FE" w:rsidP="007E38FE"/>
    <w:p w:rsidR="007E38FE" w:rsidRDefault="007E38FE" w:rsidP="007E38FE"/>
    <w:p w:rsidR="007E38FE" w:rsidRDefault="009D4E09" w:rsidP="007E38FE">
      <w:bookmarkStart w:id="4" w:name="Sender"/>
      <w:bookmarkEnd w:id="4"/>
      <w:r>
        <w:t>Hjarne Poulsen</w:t>
      </w:r>
    </w:p>
    <w:p w:rsidR="00CD4528" w:rsidRDefault="009D4E09" w:rsidP="00537510">
      <w:pPr>
        <w:rPr>
          <w:b/>
          <w:bCs/>
        </w:rPr>
      </w:pPr>
      <w:bookmarkStart w:id="5" w:name="Title"/>
      <w:bookmarkEnd w:id="5"/>
      <w:r>
        <w:rPr>
          <w:b/>
          <w:bCs/>
        </w:rPr>
        <w:t>Transport Engineering and Road Safety Team Leader</w:t>
      </w:r>
    </w:p>
    <w:sectPr w:rsidR="00CD4528" w:rsidSect="00F568B2">
      <w:headerReference w:type="first" r:id="rId13"/>
      <w:pgSz w:w="11909" w:h="16834" w:code="9"/>
      <w:pgMar w:top="1440" w:right="1440" w:bottom="1440" w:left="1440" w:header="0" w:footer="454" w:gutter="0"/>
      <w:paperSrc w:first="2" w:other="2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D68" w:rsidRDefault="007E4D68">
      <w:r>
        <w:separator/>
      </w:r>
    </w:p>
  </w:endnote>
  <w:endnote w:type="continuationSeparator" w:id="0">
    <w:p w:rsidR="007E4D68" w:rsidRDefault="007E4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D68" w:rsidRDefault="007E4D68">
      <w:r>
        <w:separator/>
      </w:r>
    </w:p>
  </w:footnote>
  <w:footnote w:type="continuationSeparator" w:id="0">
    <w:p w:rsidR="007E4D68" w:rsidRDefault="007E4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D68" w:rsidRDefault="007E4D68" w:rsidP="00537510">
    <w:pPr>
      <w:pStyle w:val="Header"/>
      <w:ind w:left="-1418"/>
    </w:pPr>
    <w:r>
      <w:rPr>
        <w:noProof/>
        <w:lang w:val="en-NZ" w:eastAsia="en-NZ"/>
      </w:rPr>
      <w:drawing>
        <wp:inline distT="0" distB="0" distL="0" distR="0">
          <wp:extent cx="7572375" cy="1333500"/>
          <wp:effectExtent l="0" t="0" r="9525" b="0"/>
          <wp:docPr id="1" name="Picture 1" descr="I:\GLOBAL\DCC Logo\DCC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LOBAL\DCC Logo\DCC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4" b="16843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249E373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D0EE9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5"/>
  <w:drawingGridVerticalSpacing w:val="163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09"/>
    <w:rsid w:val="000763C2"/>
    <w:rsid w:val="00081B62"/>
    <w:rsid w:val="00084255"/>
    <w:rsid w:val="00120949"/>
    <w:rsid w:val="00132043"/>
    <w:rsid w:val="00381F44"/>
    <w:rsid w:val="004B365C"/>
    <w:rsid w:val="00537510"/>
    <w:rsid w:val="005C0FCD"/>
    <w:rsid w:val="005C7012"/>
    <w:rsid w:val="005C7632"/>
    <w:rsid w:val="006461D8"/>
    <w:rsid w:val="006C76C9"/>
    <w:rsid w:val="00741D33"/>
    <w:rsid w:val="00757EA3"/>
    <w:rsid w:val="007E38FE"/>
    <w:rsid w:val="007E4D68"/>
    <w:rsid w:val="007F0746"/>
    <w:rsid w:val="00801104"/>
    <w:rsid w:val="00864DBF"/>
    <w:rsid w:val="00872557"/>
    <w:rsid w:val="009D4E09"/>
    <w:rsid w:val="00A675A8"/>
    <w:rsid w:val="00A853B1"/>
    <w:rsid w:val="00AF110A"/>
    <w:rsid w:val="00BA45B0"/>
    <w:rsid w:val="00BE0FD1"/>
    <w:rsid w:val="00C10A32"/>
    <w:rsid w:val="00C21B98"/>
    <w:rsid w:val="00CD4528"/>
    <w:rsid w:val="00D5767F"/>
    <w:rsid w:val="00D65CC5"/>
    <w:rsid w:val="00E15491"/>
    <w:rsid w:val="00E34284"/>
    <w:rsid w:val="00E45165"/>
    <w:rsid w:val="00E74B2D"/>
    <w:rsid w:val="00F568B2"/>
    <w:rsid w:val="00FE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3718BA6"/>
  <w15:docId w15:val="{C8F4F767-C52D-49B0-96FE-8E6CD26ED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E38FE"/>
    <w:pPr>
      <w:spacing w:line="240" w:lineRule="atLeast"/>
      <w:jc w:val="both"/>
    </w:pPr>
    <w:rPr>
      <w:rFonts w:ascii="Verdana" w:hAnsi="Verdana"/>
      <w:sz w:val="19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180"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spacing w:after="180"/>
      <w:outlineLvl w:val="1"/>
    </w:pPr>
    <w:rPr>
      <w:rFonts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pPr>
      <w:keepNext/>
      <w:spacing w:after="18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pPr>
      <w:keepNext/>
      <w:spacing w:after="18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7"/>
      </w:numPr>
      <w:tabs>
        <w:tab w:val="left" w:pos="284"/>
      </w:tabs>
      <w:spacing w:after="120"/>
    </w:pPr>
  </w:style>
  <w:style w:type="paragraph" w:styleId="ListBullet2">
    <w:name w:val="List Bullet 2"/>
    <w:basedOn w:val="Normal"/>
    <w:autoRedefine/>
    <w:pPr>
      <w:numPr>
        <w:numId w:val="4"/>
      </w:numPr>
      <w:tabs>
        <w:tab w:val="left" w:pos="567"/>
      </w:tabs>
    </w:pPr>
  </w:style>
  <w:style w:type="paragraph" w:styleId="BodyTextIndent3">
    <w:name w:val="Body Text Indent 3"/>
    <w:basedOn w:val="Normal"/>
    <w:pPr>
      <w:tabs>
        <w:tab w:val="left" w:pos="3119"/>
      </w:tabs>
      <w:spacing w:line="260" w:lineRule="atLeast"/>
      <w:ind w:left="3119"/>
    </w:pPr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pacing w:line="260" w:lineRule="atLeast"/>
    </w:pPr>
  </w:style>
  <w:style w:type="character" w:styleId="PageNumber">
    <w:name w:val="page number"/>
    <w:rPr>
      <w:sz w:val="18"/>
    </w:rPr>
  </w:style>
  <w:style w:type="paragraph" w:customStyle="1" w:styleId="tableheading">
    <w:name w:val="table heading"/>
    <w:basedOn w:val="Normal"/>
    <w:pPr>
      <w:tabs>
        <w:tab w:val="left" w:pos="567"/>
      </w:tabs>
      <w:jc w:val="center"/>
    </w:pPr>
    <w:rPr>
      <w:b/>
      <w:color w:val="000000"/>
      <w:szCs w:val="11"/>
    </w:rPr>
  </w:style>
  <w:style w:type="paragraph" w:customStyle="1" w:styleId="TableText">
    <w:name w:val="Table Text"/>
    <w:basedOn w:val="Normal"/>
    <w:pPr>
      <w:spacing w:before="20" w:after="20"/>
      <w:jc w:val="left"/>
    </w:pPr>
    <w:rPr>
      <w:sz w:val="1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6"/>
    </w:rPr>
  </w:style>
  <w:style w:type="paragraph" w:styleId="BalloonText">
    <w:name w:val="Balloon Text"/>
    <w:basedOn w:val="Normal"/>
    <w:link w:val="BalloonTextChar"/>
    <w:rsid w:val="007E38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38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7E38FE"/>
    <w:pPr>
      <w:spacing w:line="240" w:lineRule="atLeast"/>
      <w:jc w:val="both"/>
    </w:pPr>
    <w:rPr>
      <w:lang w:val="en-NZ"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D4E09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872557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1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unedin.govt.nz/central-city-schools-cluste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ransportadmin@dcc.govt.n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unedin.govt.nz/dunedins-central-city-schools-cluster-feedbac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icrosoft%20Office\Office%202016\Templates\DCC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DCC Letter template.dotx</Template>
  <TotalTime>3</TotalTime>
  <Pages>2</Pages>
  <Words>377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Dunedin City Council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Hitchcock</dc:creator>
  <cp:lastModifiedBy>Stacey Hitchcock</cp:lastModifiedBy>
  <cp:revision>2</cp:revision>
  <cp:lastPrinted>2018-08-02T23:12:00Z</cp:lastPrinted>
  <dcterms:created xsi:type="dcterms:W3CDTF">2018-08-09T03:45:00Z</dcterms:created>
  <dcterms:modified xsi:type="dcterms:W3CDTF">2018-08-09T03:45:00Z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