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00E" w:rsidRDefault="00D265FB" w:rsidP="00D265FB">
      <w:pPr>
        <w:spacing w:after="229" w:line="259" w:lineRule="auto"/>
        <w:ind w:left="0" w:firstLine="0"/>
      </w:pPr>
      <w:r>
        <w:rPr>
          <w:noProof/>
          <w:color w:val="000000"/>
        </w:rPr>
        <mc:AlternateContent>
          <mc:Choice Requires="wpg">
            <w:drawing>
              <wp:anchor distT="0" distB="0" distL="114300" distR="114300" simplePos="0" relativeHeight="251658240" behindDoc="1" locked="0" layoutInCell="1" allowOverlap="1">
                <wp:simplePos x="0" y="0"/>
                <wp:positionH relativeFrom="page">
                  <wp:align>center</wp:align>
                </wp:positionH>
                <wp:positionV relativeFrom="paragraph">
                  <wp:posOffset>-914776</wp:posOffset>
                </wp:positionV>
                <wp:extent cx="7242614" cy="2351793"/>
                <wp:effectExtent l="0" t="0" r="0" b="0"/>
                <wp:wrapNone/>
                <wp:docPr id="1016" name="Group 1016"/>
                <wp:cNvGraphicFramePr/>
                <a:graphic xmlns:a="http://schemas.openxmlformats.org/drawingml/2006/main">
                  <a:graphicData uri="http://schemas.microsoft.com/office/word/2010/wordprocessingGroup">
                    <wpg:wgp>
                      <wpg:cNvGrpSpPr/>
                      <wpg:grpSpPr>
                        <a:xfrm>
                          <a:off x="0" y="0"/>
                          <a:ext cx="7242614" cy="2351793"/>
                          <a:chOff x="0" y="0"/>
                          <a:chExt cx="7179940" cy="2351793"/>
                        </a:xfrm>
                      </wpg:grpSpPr>
                      <wps:wsp>
                        <wps:cNvPr id="7" name="Shape 7"/>
                        <wps:cNvSpPr/>
                        <wps:spPr>
                          <a:xfrm>
                            <a:off x="0" y="61840"/>
                            <a:ext cx="7179933" cy="1699349"/>
                          </a:xfrm>
                          <a:custGeom>
                            <a:avLst/>
                            <a:gdLst/>
                            <a:ahLst/>
                            <a:cxnLst/>
                            <a:rect l="0" t="0" r="0" b="0"/>
                            <a:pathLst>
                              <a:path w="7179933" h="1699349">
                                <a:moveTo>
                                  <a:pt x="151486" y="0"/>
                                </a:moveTo>
                                <a:lnTo>
                                  <a:pt x="7028447" y="0"/>
                                </a:lnTo>
                                <a:cubicBezTo>
                                  <a:pt x="7112115" y="0"/>
                                  <a:pt x="7179933" y="67831"/>
                                  <a:pt x="7179933" y="151486"/>
                                </a:cubicBezTo>
                                <a:lnTo>
                                  <a:pt x="7179933" y="1547864"/>
                                </a:lnTo>
                                <a:cubicBezTo>
                                  <a:pt x="7179933" y="1631531"/>
                                  <a:pt x="7112115" y="1699349"/>
                                  <a:pt x="7028447" y="1699349"/>
                                </a:cubicBezTo>
                                <a:lnTo>
                                  <a:pt x="151486" y="1699349"/>
                                </a:lnTo>
                                <a:cubicBezTo>
                                  <a:pt x="67818" y="1699349"/>
                                  <a:pt x="0" y="1631531"/>
                                  <a:pt x="0" y="1547864"/>
                                </a:cubicBezTo>
                                <a:lnTo>
                                  <a:pt x="0" y="151486"/>
                                </a:lnTo>
                                <a:cubicBezTo>
                                  <a:pt x="0" y="67831"/>
                                  <a:pt x="67818" y="0"/>
                                  <a:pt x="151486" y="0"/>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pic:pic xmlns:pic="http://schemas.openxmlformats.org/drawingml/2006/picture">
                        <pic:nvPicPr>
                          <pic:cNvPr id="1247" name="Picture 1247"/>
                          <pic:cNvPicPr/>
                        </pic:nvPicPr>
                        <pic:blipFill>
                          <a:blip r:embed="rId4"/>
                          <a:stretch>
                            <a:fillRect/>
                          </a:stretch>
                        </pic:blipFill>
                        <pic:spPr>
                          <a:xfrm>
                            <a:off x="5121066" y="604912"/>
                            <a:ext cx="97536" cy="67056"/>
                          </a:xfrm>
                          <a:prstGeom prst="rect">
                            <a:avLst/>
                          </a:prstGeom>
                        </pic:spPr>
                      </pic:pic>
                      <pic:pic xmlns:pic="http://schemas.openxmlformats.org/drawingml/2006/picture">
                        <pic:nvPicPr>
                          <pic:cNvPr id="1248" name="Picture 1248"/>
                          <pic:cNvPicPr/>
                        </pic:nvPicPr>
                        <pic:blipFill>
                          <a:blip r:embed="rId5"/>
                          <a:stretch>
                            <a:fillRect/>
                          </a:stretch>
                        </pic:blipFill>
                        <pic:spPr>
                          <a:xfrm>
                            <a:off x="4904658" y="655712"/>
                            <a:ext cx="82296" cy="67056"/>
                          </a:xfrm>
                          <a:prstGeom prst="rect">
                            <a:avLst/>
                          </a:prstGeom>
                        </pic:spPr>
                      </pic:pic>
                      <pic:pic xmlns:pic="http://schemas.openxmlformats.org/drawingml/2006/picture">
                        <pic:nvPicPr>
                          <pic:cNvPr id="1249" name="Picture 1249"/>
                          <pic:cNvPicPr/>
                        </pic:nvPicPr>
                        <pic:blipFill>
                          <a:blip r:embed="rId6"/>
                          <a:stretch>
                            <a:fillRect/>
                          </a:stretch>
                        </pic:blipFill>
                        <pic:spPr>
                          <a:xfrm>
                            <a:off x="4962570" y="-1639"/>
                            <a:ext cx="2215896" cy="2353056"/>
                          </a:xfrm>
                          <a:prstGeom prst="rect">
                            <a:avLst/>
                          </a:prstGeom>
                        </pic:spPr>
                      </pic:pic>
                      <pic:pic xmlns:pic="http://schemas.openxmlformats.org/drawingml/2006/picture">
                        <pic:nvPicPr>
                          <pic:cNvPr id="1250" name="Picture 1250"/>
                          <pic:cNvPicPr/>
                        </pic:nvPicPr>
                        <pic:blipFill>
                          <a:blip r:embed="rId7"/>
                          <a:stretch>
                            <a:fillRect/>
                          </a:stretch>
                        </pic:blipFill>
                        <pic:spPr>
                          <a:xfrm>
                            <a:off x="4962570" y="954416"/>
                            <a:ext cx="1094232" cy="1158240"/>
                          </a:xfrm>
                          <a:prstGeom prst="rect">
                            <a:avLst/>
                          </a:prstGeom>
                        </pic:spPr>
                      </pic:pic>
                    </wpg:wgp>
                  </a:graphicData>
                </a:graphic>
                <wp14:sizeRelH relativeFrom="margin">
                  <wp14:pctWidth>0</wp14:pctWidth>
                </wp14:sizeRelH>
              </wp:anchor>
            </w:drawing>
          </mc:Choice>
          <mc:Fallback>
            <w:pict>
              <v:group w14:anchorId="5FCB6271" id="Group 1016" o:spid="_x0000_s1026" style="position:absolute;margin-left:0;margin-top:-72.05pt;width:570.3pt;height:185.2pt;z-index:-251658240;mso-position-horizontal:center;mso-position-horizontal-relative:page;mso-width-relative:margin" coordsize="71799,2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&#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">
                <v:shape id="Shape 7" o:spid="_x0000_s1027" style="position:absolute;top:618;width:71799;height:16993;visibility:visible;mso-wrap-style:square;v-text-anchor:top" coordsize="7179933,169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" path="m151486,l7028447,v83668,,151486,67831,151486,151486l7179933,1547864v,83667,-67818,151485,-151486,151485l151486,1699349c67818,1699349,,1631531,,1547864l,151486c,67831,67818,,151486,xe" fillcolor="#88c7ba" stroked="f" strokeweight="0">
                  <v:stroke miterlimit="83231f" joinstyle="miter"/>
                  <v:path arrowok="t" textboxrect="0,0,7179933,16993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7" o:spid="_x0000_s1028" type="#_x0000_t75" style="position:absolute;left:51210;top:6049;width:976;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">
                  <v:imagedata r:id="rId8" o:title=""/>
                </v:shape>
                <v:shape id="Picture 1248" o:spid="_x0000_s1029" type="#_x0000_t75" style="position:absolute;left:49046;top:6557;width:82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">
                  <v:imagedata r:id="rId9" o:title=""/>
                </v:shape>
                <v:shape id="Picture 1249" o:spid="_x0000_s1030" type="#_x0000_t75" style="position:absolute;left:49625;top:-16;width:22159;height:2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">
                  <v:imagedata r:id="rId10" o:title=""/>
                </v:shape>
                <v:shape id="Picture 1250" o:spid="_x0000_s1031" type="#_x0000_t75" style="position:absolute;left:49625;top:9544;width:109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">
                  <v:imagedata r:id="rId11" o:title=""/>
                </v:shape>
                <w10:wrap anchorx="page"/>
              </v:group>
            </w:pict>
          </mc:Fallback>
        </mc:AlternateContent>
      </w:r>
      <w:r>
        <w:rPr>
          <w:color w:val="FFFEFD"/>
          <w:sz w:val="38"/>
        </w:rPr>
        <w:t xml:space="preserve">Free </w:t>
      </w:r>
      <w:bookmarkStart w:id="0" w:name="_GoBack"/>
      <w:bookmarkEnd w:id="0"/>
      <w:r>
        <w:rPr>
          <w:color w:val="FFFEFD"/>
          <w:sz w:val="38"/>
        </w:rPr>
        <w:t xml:space="preserve">webinar </w:t>
      </w:r>
      <w:proofErr w:type="spellStart"/>
      <w:r>
        <w:rPr>
          <w:color w:val="FFFEFD"/>
          <w:sz w:val="38"/>
        </w:rPr>
        <w:t>series</w:t>
      </w:r>
      <w:r>
        <w:rPr>
          <w:b/>
          <w:color w:val="FFFEFD"/>
          <w:sz w:val="60"/>
        </w:rPr>
        <w:t>What’s</w:t>
      </w:r>
      <w:proofErr w:type="spellEnd"/>
      <w:r>
        <w:rPr>
          <w:b/>
          <w:color w:val="FFFEFD"/>
          <w:sz w:val="60"/>
        </w:rPr>
        <w:t xml:space="preserve"> Going </w:t>
      </w:r>
      <w:proofErr w:type="gramStart"/>
      <w:r>
        <w:rPr>
          <w:b/>
          <w:color w:val="FFFEFD"/>
          <w:sz w:val="60"/>
        </w:rPr>
        <w:t>On</w:t>
      </w:r>
      <w:proofErr w:type="gramEnd"/>
      <w:r>
        <w:rPr>
          <w:b/>
          <w:color w:val="FFFEFD"/>
          <w:sz w:val="60"/>
        </w:rPr>
        <w:t xml:space="preserve"> for My Child or Teen?</w:t>
      </w:r>
    </w:p>
    <w:p w:rsidR="007F400E" w:rsidRDefault="00D265FB">
      <w:pPr>
        <w:spacing w:after="82" w:line="222" w:lineRule="auto"/>
        <w:ind w:left="28" w:right="2104" w:firstLine="0"/>
      </w:pPr>
      <w:r>
        <w:rPr>
          <w:b/>
          <w:sz w:val="23"/>
        </w:rPr>
        <w:t>Do you want to help your child or teen who may be exhibiting challenging behaviours or experiencing distress?</w:t>
      </w:r>
    </w:p>
    <w:p w:rsidR="007F400E" w:rsidRDefault="00D265FB">
      <w:pPr>
        <w:spacing w:after="246"/>
      </w:pPr>
      <w:r>
        <w:t>Join us for this series of free webinars, presented by expert facilitators to learn strategies to support your child or teen. Parents, caregivers, teachers, and those working with children can gain the confidence and tools to address a range of issues that</w:t>
      </w:r>
      <w:r>
        <w:t xml:space="preserve"> may affect children and teens. Attend the entire series or choose which webinars you’d like to attend. </w:t>
      </w:r>
    </w:p>
    <w:p w:rsidR="007F400E" w:rsidRDefault="00D265FB">
      <w:pPr>
        <w:pStyle w:val="Heading1"/>
        <w:ind w:left="10"/>
      </w:pPr>
      <w:r>
        <w:rPr>
          <w:noProof/>
          <w:color w:val="000000"/>
        </w:rPr>
        <mc:AlternateContent>
          <mc:Choice Requires="wpg">
            <w:drawing>
              <wp:anchor distT="0" distB="0" distL="114300" distR="114300" simplePos="0" relativeHeight="251659264" behindDoc="0" locked="0" layoutInCell="1" allowOverlap="1">
                <wp:simplePos x="0" y="0"/>
                <wp:positionH relativeFrom="column">
                  <wp:posOffset>-28443</wp:posOffset>
                </wp:positionH>
                <wp:positionV relativeFrom="paragraph">
                  <wp:posOffset>2781</wp:posOffset>
                </wp:positionV>
                <wp:extent cx="356311" cy="317398"/>
                <wp:effectExtent l="0" t="0" r="0" b="0"/>
                <wp:wrapSquare wrapText="bothSides"/>
                <wp:docPr id="1017" name="Group 1017"/>
                <wp:cNvGraphicFramePr/>
                <a:graphic xmlns:a="http://schemas.openxmlformats.org/drawingml/2006/main">
                  <a:graphicData uri="http://schemas.microsoft.com/office/word/2010/wordprocessingGroup">
                    <wpg:wgp>
                      <wpg:cNvGrpSpPr/>
                      <wpg:grpSpPr>
                        <a:xfrm>
                          <a:off x="0" y="0"/>
                          <a:ext cx="356311" cy="317398"/>
                          <a:chOff x="0" y="0"/>
                          <a:chExt cx="356311" cy="317398"/>
                        </a:xfrm>
                      </wpg:grpSpPr>
                      <wps:wsp>
                        <wps:cNvPr id="57" name="Shape 57"/>
                        <wps:cNvSpPr/>
                        <wps:spPr>
                          <a:xfrm>
                            <a:off x="0" y="0"/>
                            <a:ext cx="356311" cy="317398"/>
                          </a:xfrm>
                          <a:custGeom>
                            <a:avLst/>
                            <a:gdLst/>
                            <a:ahLst/>
                            <a:cxnLst/>
                            <a:rect l="0" t="0" r="0" b="0"/>
                            <a:pathLst>
                              <a:path w="356311" h="317398">
                                <a:moveTo>
                                  <a:pt x="182289" y="1394"/>
                                </a:moveTo>
                                <a:cubicBezTo>
                                  <a:pt x="227470" y="2788"/>
                                  <a:pt x="272059" y="18815"/>
                                  <a:pt x="300139" y="49263"/>
                                </a:cubicBezTo>
                                <a:cubicBezTo>
                                  <a:pt x="356311" y="110160"/>
                                  <a:pt x="352488" y="205054"/>
                                  <a:pt x="291592" y="261226"/>
                                </a:cubicBezTo>
                                <a:cubicBezTo>
                                  <a:pt x="230696" y="317398"/>
                                  <a:pt x="135801" y="313563"/>
                                  <a:pt x="79629" y="252679"/>
                                </a:cubicBezTo>
                                <a:cubicBezTo>
                                  <a:pt x="23457" y="191783"/>
                                  <a:pt x="0" y="97498"/>
                                  <a:pt x="60896" y="41326"/>
                                </a:cubicBezTo>
                                <a:cubicBezTo>
                                  <a:pt x="91338" y="13240"/>
                                  <a:pt x="137109" y="0"/>
                                  <a:pt x="182289" y="1394"/>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58" name="Rectangle 58"/>
                        <wps:cNvSpPr/>
                        <wps:spPr>
                          <a:xfrm>
                            <a:off x="140871" y="79172"/>
                            <a:ext cx="118297" cy="222018"/>
                          </a:xfrm>
                          <a:prstGeom prst="rect">
                            <a:avLst/>
                          </a:prstGeom>
                          <a:ln>
                            <a:noFill/>
                          </a:ln>
                        </wps:spPr>
                        <wps:txbx>
                          <w:txbxContent>
                            <w:p w:rsidR="007F400E" w:rsidRDefault="00D265FB">
                              <w:pPr>
                                <w:spacing w:after="160" w:line="259" w:lineRule="auto"/>
                                <w:ind w:left="0" w:firstLine="0"/>
                              </w:pPr>
                              <w:r>
                                <w:rPr>
                                  <w:b/>
                                  <w:color w:val="FFFEFD"/>
                                  <w:w w:val="110"/>
                                  <w:sz w:val="25"/>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017" style="width:28.056pt;height:24.992pt;position:absolute;mso-position-horizontal-relative:text;mso-position-horizontal:absolute;margin-left:-2.2397pt;mso-position-vertical-relative:text;margin-top:0.218964pt;" coordsize="3563,3173">
                <v:shape id="Shape 57" style="position:absolute;width:3563;height:3173;left:0;top:0;" coordsize="356311,317398" path="m182289,1394c227470,2788,272059,18815,300139,49263c356311,110160,352488,205054,291592,261226c230696,317398,135801,313563,79629,252679c23457,191783,0,97498,60896,41326c91338,13240,137109,0,182289,1394x">
                  <v:stroke weight="0pt" endcap="flat" joinstyle="miter" miterlimit="10" on="false" color="#000000" opacity="0"/>
                  <v:fill on="true" color="#88c7ba"/>
                </v:shape>
                <v:rect id="Rectangle 58" style="position:absolute;width:1182;height:2220;left:1408;top:791;" filled="f" stroked="f">
                  <v:textbox inset="0,0,0,0">
                    <w:txbxContent>
                      <w:p>
                        <w:pPr>
                          <w:spacing w:before="0" w:after="160" w:line="259" w:lineRule="auto"/>
                          <w:ind w:left="0" w:firstLine="0"/>
                        </w:pPr>
                        <w:r>
                          <w:rPr>
                            <w:rFonts w:cs="Calibri" w:hAnsi="Calibri" w:eastAsia="Calibri" w:ascii="Calibri"/>
                            <w:b w:val="1"/>
                            <w:color w:val="fffefd"/>
                            <w:w w:val="110"/>
                            <w:sz w:val="25"/>
                          </w:rPr>
                          <w:t xml:space="preserve">1</w:t>
                        </w:r>
                      </w:p>
                    </w:txbxContent>
                  </v:textbox>
                </v:rect>
                <w10:wrap type="square"/>
              </v:group>
            </w:pict>
          </mc:Fallback>
        </mc:AlternateContent>
      </w:r>
      <w:r>
        <w:t>The Importance of Self-Care and Self-Regulation</w:t>
      </w:r>
    </w:p>
    <w:p w:rsidR="007F400E" w:rsidRDefault="00D265FB">
      <w:pPr>
        <w:pStyle w:val="Heading2"/>
        <w:ind w:left="10"/>
      </w:pPr>
      <w:r>
        <w:t>Wednesday 19 October, 7.00pm – 8.30pm</w:t>
      </w:r>
    </w:p>
    <w:p w:rsidR="007F400E" w:rsidRDefault="00D265FB">
      <w:pPr>
        <w:ind w:left="658"/>
      </w:pPr>
      <w:r>
        <w:t>Gain an understanding of the importance of looking after you</w:t>
      </w:r>
      <w:r>
        <w:t xml:space="preserve">rself </w:t>
      </w:r>
      <w:proofErr w:type="gramStart"/>
      <w:r>
        <w:t>first, and</w:t>
      </w:r>
      <w:proofErr w:type="gramEnd"/>
      <w:r>
        <w:t xml:space="preserve"> learn tips and tools for self-care. Facilitated by Mel Johns. </w:t>
      </w:r>
    </w:p>
    <w:p w:rsidR="007F400E" w:rsidRDefault="00D265FB">
      <w:pPr>
        <w:pStyle w:val="Heading1"/>
        <w:ind w:left="10"/>
      </w:pPr>
      <w:r>
        <w:rPr>
          <w:noProof/>
          <w:color w:val="000000"/>
        </w:rPr>
        <mc:AlternateContent>
          <mc:Choice Requires="wpg">
            <w:drawing>
              <wp:anchor distT="0" distB="0" distL="114300" distR="114300" simplePos="0" relativeHeight="251660288" behindDoc="0" locked="0" layoutInCell="1" allowOverlap="1">
                <wp:simplePos x="0" y="0"/>
                <wp:positionH relativeFrom="column">
                  <wp:posOffset>-21024</wp:posOffset>
                </wp:positionH>
                <wp:positionV relativeFrom="paragraph">
                  <wp:posOffset>-15221</wp:posOffset>
                </wp:positionV>
                <wp:extent cx="365290" cy="322167"/>
                <wp:effectExtent l="0" t="0" r="0" b="0"/>
                <wp:wrapSquare wrapText="bothSides"/>
                <wp:docPr id="1019" name="Group 1019"/>
                <wp:cNvGraphicFramePr/>
                <a:graphic xmlns:a="http://schemas.openxmlformats.org/drawingml/2006/main">
                  <a:graphicData uri="http://schemas.microsoft.com/office/word/2010/wordprocessingGroup">
                    <wpg:wgp>
                      <wpg:cNvGrpSpPr/>
                      <wpg:grpSpPr>
                        <a:xfrm>
                          <a:off x="0" y="0"/>
                          <a:ext cx="365290" cy="322167"/>
                          <a:chOff x="0" y="0"/>
                          <a:chExt cx="365290" cy="322167"/>
                        </a:xfrm>
                      </wpg:grpSpPr>
                      <wps:wsp>
                        <wps:cNvPr id="61" name="Shape 61"/>
                        <wps:cNvSpPr/>
                        <wps:spPr>
                          <a:xfrm>
                            <a:off x="0" y="0"/>
                            <a:ext cx="365290" cy="322167"/>
                          </a:xfrm>
                          <a:custGeom>
                            <a:avLst/>
                            <a:gdLst/>
                            <a:ahLst/>
                            <a:cxnLst/>
                            <a:rect l="0" t="0" r="0" b="0"/>
                            <a:pathLst>
                              <a:path w="365290" h="322167">
                                <a:moveTo>
                                  <a:pt x="179556" y="3271"/>
                                </a:moveTo>
                                <a:cubicBezTo>
                                  <a:pt x="208382" y="5234"/>
                                  <a:pt x="236952" y="15529"/>
                                  <a:pt x="261455" y="34626"/>
                                </a:cubicBezTo>
                                <a:cubicBezTo>
                                  <a:pt x="326784" y="85566"/>
                                  <a:pt x="365290" y="174770"/>
                                  <a:pt x="314363" y="240099"/>
                                </a:cubicBezTo>
                                <a:cubicBezTo>
                                  <a:pt x="263423" y="305441"/>
                                  <a:pt x="142342" y="322167"/>
                                  <a:pt x="77013" y="271240"/>
                                </a:cubicBezTo>
                                <a:cubicBezTo>
                                  <a:pt x="11671" y="220300"/>
                                  <a:pt x="0" y="126053"/>
                                  <a:pt x="50927" y="60712"/>
                                </a:cubicBezTo>
                                <a:cubicBezTo>
                                  <a:pt x="82756" y="19874"/>
                                  <a:pt x="131512" y="0"/>
                                  <a:pt x="179556" y="3271"/>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2" name="Rectangle 62"/>
                        <wps:cNvSpPr/>
                        <wps:spPr>
                          <a:xfrm>
                            <a:off x="133452" y="93305"/>
                            <a:ext cx="118297" cy="222018"/>
                          </a:xfrm>
                          <a:prstGeom prst="rect">
                            <a:avLst/>
                          </a:prstGeom>
                          <a:ln>
                            <a:noFill/>
                          </a:ln>
                        </wps:spPr>
                        <wps:txbx>
                          <w:txbxContent>
                            <w:p w:rsidR="007F400E" w:rsidRDefault="00D265FB">
                              <w:pPr>
                                <w:spacing w:after="160" w:line="259" w:lineRule="auto"/>
                                <w:ind w:left="0" w:firstLine="0"/>
                              </w:pPr>
                              <w:r>
                                <w:rPr>
                                  <w:b/>
                                  <w:color w:val="FFFEFD"/>
                                  <w:w w:val="110"/>
                                  <w:sz w:val="25"/>
                                </w:rPr>
                                <w:t>2</w:t>
                              </w:r>
                            </w:p>
                          </w:txbxContent>
                        </wps:txbx>
                        <wps:bodyPr horzOverflow="overflow" vert="horz" lIns="0" tIns="0" rIns="0" bIns="0" rtlCol="0">
                          <a:noAutofit/>
                        </wps:bodyPr>
                      </wps:wsp>
                    </wpg:wgp>
                  </a:graphicData>
                </a:graphic>
              </wp:anchor>
            </w:drawing>
          </mc:Choice>
          <mc:Fallback xmlns:a="http://schemas.openxmlformats.org/drawingml/2006/main">
            <w:pict>
              <v:group id="Group 1019" style="width:28.763pt;height:25.3675pt;position:absolute;mso-position-horizontal-relative:text;mso-position-horizontal:absolute;margin-left:-1.6555pt;mso-position-vertical-relative:text;margin-top:-1.19855pt;" coordsize="3652,3221">
                <v:shape id="Shape 61" style="position:absolute;width:3652;height:3221;left:0;top:0;" coordsize="365290,322167" path="m179556,3271c208382,5234,236952,15529,261455,34626c326784,85566,365290,174770,314363,240099c263423,305441,142342,322167,77013,271240c11671,220300,0,126053,50927,60712c82756,19874,131512,0,179556,3271x">
                  <v:stroke weight="0pt" endcap="flat" joinstyle="miter" miterlimit="10" on="false" color="#000000" opacity="0"/>
                  <v:fill on="true" color="#88c7ba"/>
                </v:shape>
                <v:rect id="Rectangle 62" style="position:absolute;width:1182;height:2220;left:1334;top:933;" filled="f" stroked="f">
                  <v:textbox inset="0,0,0,0">
                    <w:txbxContent>
                      <w:p>
                        <w:pPr>
                          <w:spacing w:before="0" w:after="160" w:line="259" w:lineRule="auto"/>
                          <w:ind w:left="0" w:firstLine="0"/>
                        </w:pPr>
                        <w:r>
                          <w:rPr>
                            <w:rFonts w:cs="Calibri" w:hAnsi="Calibri" w:eastAsia="Calibri" w:ascii="Calibri"/>
                            <w:b w:val="1"/>
                            <w:color w:val="fffefd"/>
                            <w:w w:val="110"/>
                            <w:sz w:val="25"/>
                          </w:rPr>
                          <w:t xml:space="preserve">2</w:t>
                        </w:r>
                      </w:p>
                    </w:txbxContent>
                  </v:textbox>
                </v:rect>
                <w10:wrap type="square"/>
              </v:group>
            </w:pict>
          </mc:Fallback>
        </mc:AlternateContent>
      </w:r>
      <w:r>
        <w:t>Strategies for Challenging Behaviour</w:t>
      </w:r>
    </w:p>
    <w:p w:rsidR="007F400E" w:rsidRDefault="00D265FB">
      <w:pPr>
        <w:pStyle w:val="Heading2"/>
        <w:ind w:left="10"/>
      </w:pPr>
      <w:r>
        <w:t>Tuesday 25 October, 7.00pm – 8.30pm</w:t>
      </w:r>
    </w:p>
    <w:p w:rsidR="007F400E" w:rsidRDefault="00D265FB">
      <w:pPr>
        <w:ind w:left="658"/>
      </w:pPr>
      <w:r>
        <w:t xml:space="preserve">Explore what might drive challenging </w:t>
      </w:r>
      <w:proofErr w:type="gramStart"/>
      <w:r>
        <w:t>behaviour, and</w:t>
      </w:r>
      <w:proofErr w:type="gramEnd"/>
      <w:r>
        <w:t xml:space="preserve"> develop strategies that can be used when this </w:t>
      </w:r>
      <w:r>
        <w:t>behaviour arises. Facilitated by Catherine Gallagher.</w:t>
      </w:r>
    </w:p>
    <w:p w:rsidR="007F400E" w:rsidRDefault="00D265FB">
      <w:pPr>
        <w:pStyle w:val="Heading1"/>
        <w:ind w:left="10"/>
      </w:pPr>
      <w:r>
        <w:rPr>
          <w:noProof/>
          <w:color w:val="000000"/>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9559468</wp:posOffset>
                </wp:positionV>
                <wp:extent cx="7559993" cy="1132536"/>
                <wp:effectExtent l="0" t="0" r="0" b="0"/>
                <wp:wrapTopAndBottom/>
                <wp:docPr id="1015" name="Group 1015"/>
                <wp:cNvGraphicFramePr/>
                <a:graphic xmlns:a="http://schemas.openxmlformats.org/drawingml/2006/main">
                  <a:graphicData uri="http://schemas.microsoft.com/office/word/2010/wordprocessingGroup">
                    <wpg:wgp>
                      <wpg:cNvGrpSpPr/>
                      <wpg:grpSpPr>
                        <a:xfrm>
                          <a:off x="0" y="0"/>
                          <a:ext cx="7559993" cy="1132536"/>
                          <a:chOff x="0" y="0"/>
                          <a:chExt cx="7559993" cy="1132536"/>
                        </a:xfrm>
                      </wpg:grpSpPr>
                      <wps:wsp>
                        <wps:cNvPr id="1294" name="Shape 1294"/>
                        <wps:cNvSpPr/>
                        <wps:spPr>
                          <a:xfrm>
                            <a:off x="0" y="0"/>
                            <a:ext cx="7559993" cy="1132536"/>
                          </a:xfrm>
                          <a:custGeom>
                            <a:avLst/>
                            <a:gdLst/>
                            <a:ahLst/>
                            <a:cxnLst/>
                            <a:rect l="0" t="0" r="0" b="0"/>
                            <a:pathLst>
                              <a:path w="7559993" h="1132536">
                                <a:moveTo>
                                  <a:pt x="0" y="0"/>
                                </a:moveTo>
                                <a:lnTo>
                                  <a:pt x="7559993" y="0"/>
                                </a:lnTo>
                                <a:lnTo>
                                  <a:pt x="7559993" y="1132536"/>
                                </a:lnTo>
                                <a:lnTo>
                                  <a:pt x="0" y="1132536"/>
                                </a:lnTo>
                                <a:lnTo>
                                  <a:pt x="0" y="0"/>
                                </a:lnTo>
                              </a:path>
                            </a:pathLst>
                          </a:custGeom>
                          <a:ln w="0" cap="flat">
                            <a:miter lim="127000"/>
                          </a:ln>
                        </wps:spPr>
                        <wps:style>
                          <a:lnRef idx="0">
                            <a:srgbClr val="000000">
                              <a:alpha val="0"/>
                            </a:srgbClr>
                          </a:lnRef>
                          <a:fillRef idx="1">
                            <a:srgbClr val="E04547"/>
                          </a:fillRef>
                          <a:effectRef idx="0">
                            <a:scrgbClr r="0" g="0" b="0"/>
                          </a:effectRef>
                          <a:fontRef idx="none"/>
                        </wps:style>
                        <wps:bodyPr/>
                      </wps:wsp>
                      <wps:wsp>
                        <wps:cNvPr id="73" name="Rectangle 73"/>
                        <wps:cNvSpPr/>
                        <wps:spPr>
                          <a:xfrm>
                            <a:off x="849188" y="671804"/>
                            <a:ext cx="517235" cy="124002"/>
                          </a:xfrm>
                          <a:prstGeom prst="rect">
                            <a:avLst/>
                          </a:prstGeom>
                          <a:ln>
                            <a:noFill/>
                          </a:ln>
                        </wps:spPr>
                        <wps:txbx>
                          <w:txbxContent>
                            <w:p w:rsidR="007F400E" w:rsidRDefault="00D265FB">
                              <w:pPr>
                                <w:spacing w:after="160" w:line="259" w:lineRule="auto"/>
                                <w:ind w:left="0" w:firstLine="0"/>
                              </w:pPr>
                              <w:r>
                                <w:rPr>
                                  <w:color w:val="FFFEFD"/>
                                  <w:w w:val="129"/>
                                  <w:sz w:val="14"/>
                                </w:rPr>
                                <w:t>Contact</w:t>
                              </w:r>
                              <w:r>
                                <w:rPr>
                                  <w:color w:val="FFFEFD"/>
                                  <w:spacing w:val="7"/>
                                  <w:w w:val="129"/>
                                  <w:sz w:val="14"/>
                                </w:rPr>
                                <w:t xml:space="preserve"> </w:t>
                              </w:r>
                            </w:p>
                          </w:txbxContent>
                        </wps:txbx>
                        <wps:bodyPr horzOverflow="overflow" vert="horz" lIns="0" tIns="0" rIns="0" bIns="0" rtlCol="0">
                          <a:noAutofit/>
                        </wps:bodyPr>
                      </wps:wsp>
                      <wps:wsp>
                        <wps:cNvPr id="74" name="Rectangle 74"/>
                        <wps:cNvSpPr/>
                        <wps:spPr>
                          <a:xfrm>
                            <a:off x="1238087" y="671804"/>
                            <a:ext cx="1472082" cy="125314"/>
                          </a:xfrm>
                          <a:prstGeom prst="rect">
                            <a:avLst/>
                          </a:prstGeom>
                          <a:ln>
                            <a:noFill/>
                          </a:ln>
                        </wps:spPr>
                        <wps:txbx>
                          <w:txbxContent>
                            <w:p w:rsidR="007F400E" w:rsidRDefault="00D265FB">
                              <w:pPr>
                                <w:spacing w:after="160" w:line="259" w:lineRule="auto"/>
                                <w:ind w:left="0" w:firstLine="0"/>
                              </w:pPr>
                              <w:r>
                                <w:rPr>
                                  <w:b/>
                                  <w:color w:val="FFFEFD"/>
                                  <w:w w:val="118"/>
                                  <w:sz w:val="14"/>
                                </w:rPr>
                                <w:t>education@mherc.org.nz</w:t>
                              </w:r>
                              <w:r>
                                <w:rPr>
                                  <w:b/>
                                  <w:color w:val="FFFEFD"/>
                                  <w:spacing w:val="8"/>
                                  <w:w w:val="118"/>
                                  <w:sz w:val="14"/>
                                </w:rPr>
                                <w:t xml:space="preserve"> </w:t>
                              </w:r>
                            </w:p>
                          </w:txbxContent>
                        </wps:txbx>
                        <wps:bodyPr horzOverflow="overflow" vert="horz" lIns="0" tIns="0" rIns="0" bIns="0" rtlCol="0">
                          <a:noAutofit/>
                        </wps:bodyPr>
                      </wps:wsp>
                      <wps:wsp>
                        <wps:cNvPr id="75" name="Rectangle 75"/>
                        <wps:cNvSpPr/>
                        <wps:spPr>
                          <a:xfrm>
                            <a:off x="849188" y="803947"/>
                            <a:ext cx="147015" cy="124002"/>
                          </a:xfrm>
                          <a:prstGeom prst="rect">
                            <a:avLst/>
                          </a:prstGeom>
                          <a:ln>
                            <a:noFill/>
                          </a:ln>
                        </wps:spPr>
                        <wps:txbx>
                          <w:txbxContent>
                            <w:p w:rsidR="007F400E" w:rsidRDefault="00D265FB">
                              <w:pPr>
                                <w:spacing w:after="160" w:line="259" w:lineRule="auto"/>
                                <w:ind w:left="0" w:firstLine="0"/>
                              </w:pPr>
                              <w:r>
                                <w:rPr>
                                  <w:color w:val="FFFEFD"/>
                                  <w:w w:val="110"/>
                                  <w:sz w:val="14"/>
                                </w:rPr>
                                <w:t>or</w:t>
                              </w:r>
                              <w:r>
                                <w:rPr>
                                  <w:color w:val="FFFEFD"/>
                                  <w:spacing w:val="7"/>
                                  <w:w w:val="110"/>
                                  <w:sz w:val="14"/>
                                </w:rPr>
                                <w:t xml:space="preserve"> </w:t>
                              </w:r>
                            </w:p>
                          </w:txbxContent>
                        </wps:txbx>
                        <wps:bodyPr horzOverflow="overflow" vert="horz" lIns="0" tIns="0" rIns="0" bIns="0" rtlCol="0">
                          <a:noAutofit/>
                        </wps:bodyPr>
                      </wps:wsp>
                      <wps:wsp>
                        <wps:cNvPr id="76" name="Rectangle 76"/>
                        <wps:cNvSpPr/>
                        <wps:spPr>
                          <a:xfrm>
                            <a:off x="959726" y="803947"/>
                            <a:ext cx="736029" cy="125314"/>
                          </a:xfrm>
                          <a:prstGeom prst="rect">
                            <a:avLst/>
                          </a:prstGeom>
                          <a:ln>
                            <a:noFill/>
                          </a:ln>
                        </wps:spPr>
                        <wps:txbx>
                          <w:txbxContent>
                            <w:p w:rsidR="007F400E" w:rsidRDefault="00D265FB">
                              <w:pPr>
                                <w:spacing w:after="160" w:line="259" w:lineRule="auto"/>
                                <w:ind w:left="0" w:firstLine="0"/>
                              </w:pPr>
                              <w:r>
                                <w:rPr>
                                  <w:b/>
                                  <w:color w:val="FFFEFD"/>
                                  <w:w w:val="110"/>
                                  <w:sz w:val="14"/>
                                </w:rPr>
                                <w:t>0800</w:t>
                              </w:r>
                              <w:r>
                                <w:rPr>
                                  <w:b/>
                                  <w:color w:val="FFFEFD"/>
                                  <w:spacing w:val="8"/>
                                  <w:w w:val="110"/>
                                  <w:sz w:val="14"/>
                                </w:rPr>
                                <w:t xml:space="preserve"> </w:t>
                              </w:r>
                              <w:r>
                                <w:rPr>
                                  <w:b/>
                                  <w:color w:val="FFFEFD"/>
                                  <w:w w:val="110"/>
                                  <w:sz w:val="14"/>
                                </w:rPr>
                                <w:t>424</w:t>
                              </w:r>
                              <w:r>
                                <w:rPr>
                                  <w:b/>
                                  <w:color w:val="FFFEFD"/>
                                  <w:spacing w:val="8"/>
                                  <w:w w:val="110"/>
                                  <w:sz w:val="14"/>
                                </w:rPr>
                                <w:t xml:space="preserve"> </w:t>
                              </w:r>
                              <w:r>
                                <w:rPr>
                                  <w:b/>
                                  <w:color w:val="FFFEFD"/>
                                  <w:w w:val="110"/>
                                  <w:sz w:val="14"/>
                                </w:rPr>
                                <w:t>399</w:t>
                              </w:r>
                            </w:p>
                          </w:txbxContent>
                        </wps:txbx>
                        <wps:bodyPr horzOverflow="overflow" vert="horz" lIns="0" tIns="0" rIns="0" bIns="0" rtlCol="0">
                          <a:noAutofit/>
                        </wps:bodyPr>
                      </wps:wsp>
                      <wps:wsp>
                        <wps:cNvPr id="77" name="Rectangle 77"/>
                        <wps:cNvSpPr/>
                        <wps:spPr>
                          <a:xfrm>
                            <a:off x="1513131" y="803947"/>
                            <a:ext cx="1203055" cy="124002"/>
                          </a:xfrm>
                          <a:prstGeom prst="rect">
                            <a:avLst/>
                          </a:prstGeom>
                          <a:ln>
                            <a:noFill/>
                          </a:ln>
                        </wps:spPr>
                        <wps:txbx>
                          <w:txbxContent>
                            <w:p w:rsidR="007F400E" w:rsidRDefault="00D265FB">
                              <w:pPr>
                                <w:spacing w:after="160" w:line="259" w:lineRule="auto"/>
                                <w:ind w:left="0" w:firstLine="0"/>
                              </w:pPr>
                              <w:r>
                                <w:rPr>
                                  <w:color w:val="FFFEFD"/>
                                  <w:spacing w:val="7"/>
                                  <w:w w:val="114"/>
                                  <w:sz w:val="14"/>
                                </w:rPr>
                                <w:t xml:space="preserve"> </w:t>
                              </w:r>
                              <w:r>
                                <w:rPr>
                                  <w:color w:val="FFFEFD"/>
                                  <w:w w:val="114"/>
                                  <w:sz w:val="14"/>
                                </w:rPr>
                                <w:t>for</w:t>
                              </w:r>
                              <w:r>
                                <w:rPr>
                                  <w:color w:val="FFFEFD"/>
                                  <w:spacing w:val="7"/>
                                  <w:w w:val="114"/>
                                  <w:sz w:val="14"/>
                                </w:rPr>
                                <w:t xml:space="preserve"> </w:t>
                              </w:r>
                              <w:r>
                                <w:rPr>
                                  <w:color w:val="FFFEFD"/>
                                  <w:w w:val="114"/>
                                  <w:sz w:val="14"/>
                                </w:rPr>
                                <w:t>more</w:t>
                              </w:r>
                              <w:r>
                                <w:rPr>
                                  <w:color w:val="FFFEFD"/>
                                  <w:spacing w:val="7"/>
                                  <w:w w:val="114"/>
                                  <w:sz w:val="14"/>
                                </w:rPr>
                                <w:t xml:space="preserve"> </w:t>
                              </w:r>
                              <w:r>
                                <w:rPr>
                                  <w:color w:val="FFFEFD"/>
                                  <w:w w:val="114"/>
                                  <w:sz w:val="14"/>
                                </w:rPr>
                                <w:t>information</w:t>
                              </w:r>
                            </w:p>
                          </w:txbxContent>
                        </wps:txbx>
                        <wps:bodyPr horzOverflow="overflow" vert="horz" lIns="0" tIns="0" rIns="0" bIns="0" rtlCol="0">
                          <a:noAutofit/>
                        </wps:bodyPr>
                      </wps:wsp>
                      <wps:wsp>
                        <wps:cNvPr id="78" name="Shape 78"/>
                        <wps:cNvSpPr/>
                        <wps:spPr>
                          <a:xfrm>
                            <a:off x="2904481" y="390008"/>
                            <a:ext cx="1439761" cy="354826"/>
                          </a:xfrm>
                          <a:custGeom>
                            <a:avLst/>
                            <a:gdLst/>
                            <a:ahLst/>
                            <a:cxnLst/>
                            <a:rect l="0" t="0" r="0" b="0"/>
                            <a:pathLst>
                              <a:path w="1439761" h="354826">
                                <a:moveTo>
                                  <a:pt x="83871" y="0"/>
                                </a:moveTo>
                                <a:lnTo>
                                  <a:pt x="1355877" y="0"/>
                                </a:lnTo>
                                <a:cubicBezTo>
                                  <a:pt x="1402207" y="0"/>
                                  <a:pt x="1439761" y="37554"/>
                                  <a:pt x="1439761" y="83884"/>
                                </a:cubicBezTo>
                                <a:lnTo>
                                  <a:pt x="1439761" y="270942"/>
                                </a:lnTo>
                                <a:cubicBezTo>
                                  <a:pt x="1439761" y="317272"/>
                                  <a:pt x="1402207" y="354826"/>
                                  <a:pt x="1355877" y="354826"/>
                                </a:cubicBezTo>
                                <a:lnTo>
                                  <a:pt x="83871" y="354826"/>
                                </a:lnTo>
                                <a:cubicBezTo>
                                  <a:pt x="37554" y="354826"/>
                                  <a:pt x="0" y="317272"/>
                                  <a:pt x="0" y="270942"/>
                                </a:cubicBezTo>
                                <a:lnTo>
                                  <a:pt x="0" y="83884"/>
                                </a:lnTo>
                                <a:cubicBezTo>
                                  <a:pt x="0" y="37554"/>
                                  <a:pt x="37554" y="0"/>
                                  <a:pt x="838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 name="Rectangle 157"/>
                        <wps:cNvSpPr/>
                        <wps:spPr>
                          <a:xfrm>
                            <a:off x="4102275" y="479692"/>
                            <a:ext cx="159037" cy="261168"/>
                          </a:xfrm>
                          <a:prstGeom prst="rect">
                            <a:avLst/>
                          </a:prstGeom>
                          <a:ln>
                            <a:noFill/>
                          </a:ln>
                        </wps:spPr>
                        <wps:txbx>
                          <w:txbxContent>
                            <w:p w:rsidR="007F400E" w:rsidRDefault="00D265FB">
                              <w:pPr>
                                <w:spacing w:after="160" w:line="259" w:lineRule="auto"/>
                                <w:ind w:left="0" w:firstLine="0"/>
                              </w:pPr>
                              <w:hyperlink r:id="rId12">
                                <w:r>
                                  <w:rPr>
                                    <w:b/>
                                    <w:color w:val="E04547"/>
                                    <w:w w:val="129"/>
                                    <w:sz w:val="29"/>
                                  </w:rPr>
                                  <w:t>e</w:t>
                                </w:r>
                              </w:hyperlink>
                            </w:p>
                          </w:txbxContent>
                        </wps:txbx>
                        <wps:bodyPr horzOverflow="overflow" vert="horz" lIns="0" tIns="0" rIns="0" bIns="0" rtlCol="0">
                          <a:noAutofit/>
                        </wps:bodyPr>
                      </wps:wsp>
                      <wps:wsp>
                        <wps:cNvPr id="156" name="Rectangle 156"/>
                        <wps:cNvSpPr/>
                        <wps:spPr>
                          <a:xfrm>
                            <a:off x="3035052" y="479692"/>
                            <a:ext cx="1424624" cy="261168"/>
                          </a:xfrm>
                          <a:prstGeom prst="rect">
                            <a:avLst/>
                          </a:prstGeom>
                          <a:ln>
                            <a:noFill/>
                          </a:ln>
                        </wps:spPr>
                        <wps:txbx>
                          <w:txbxContent>
                            <w:p w:rsidR="007F400E" w:rsidRDefault="00D265FB">
                              <w:pPr>
                                <w:spacing w:after="160" w:line="259" w:lineRule="auto"/>
                                <w:ind w:left="0" w:firstLine="0"/>
                              </w:pPr>
                              <w:r>
                                <w:rPr>
                                  <w:b/>
                                  <w:color w:val="E04547"/>
                                  <w:w w:val="115"/>
                                  <w:sz w:val="29"/>
                                </w:rPr>
                                <w:t>Register</w:t>
                              </w:r>
                              <w:r>
                                <w:rPr>
                                  <w:b/>
                                  <w:color w:val="E04547"/>
                                  <w:spacing w:val="16"/>
                                  <w:w w:val="115"/>
                                  <w:sz w:val="29"/>
                                </w:rPr>
                                <w:t xml:space="preserve"> </w:t>
                              </w:r>
                              <w:r>
                                <w:rPr>
                                  <w:b/>
                                  <w:color w:val="E04547"/>
                                  <w:w w:val="115"/>
                                  <w:sz w:val="29"/>
                                </w:rPr>
                                <w:t>Her</w:t>
                              </w:r>
                            </w:p>
                          </w:txbxContent>
                        </wps:txbx>
                        <wps:bodyPr horzOverflow="overflow" vert="horz" lIns="0" tIns="0" rIns="0" bIns="0" rtlCol="0">
                          <a:noAutofit/>
                        </wps:bodyPr>
                      </wps:wsp>
                      <wps:wsp>
                        <wps:cNvPr id="80" name="Rectangle 80"/>
                        <wps:cNvSpPr/>
                        <wps:spPr>
                          <a:xfrm>
                            <a:off x="838559" y="190301"/>
                            <a:ext cx="1331646" cy="272407"/>
                          </a:xfrm>
                          <a:prstGeom prst="rect">
                            <a:avLst/>
                          </a:prstGeom>
                          <a:ln>
                            <a:noFill/>
                          </a:ln>
                        </wps:spPr>
                        <wps:txbx>
                          <w:txbxContent>
                            <w:p w:rsidR="007F400E" w:rsidRDefault="00D265FB">
                              <w:pPr>
                                <w:spacing w:after="160" w:line="259" w:lineRule="auto"/>
                                <w:ind w:left="0" w:firstLine="0"/>
                              </w:pPr>
                              <w:r>
                                <w:rPr>
                                  <w:color w:val="FFFEFD"/>
                                  <w:w w:val="117"/>
                                  <w:sz w:val="31"/>
                                </w:rPr>
                                <w:t>Register</w:t>
                              </w:r>
                              <w:r>
                                <w:rPr>
                                  <w:color w:val="FFFEFD"/>
                                  <w:spacing w:val="16"/>
                                  <w:w w:val="117"/>
                                  <w:sz w:val="31"/>
                                </w:rPr>
                                <w:t xml:space="preserve"> </w:t>
                              </w:r>
                              <w:r>
                                <w:rPr>
                                  <w:color w:val="FFFEFD"/>
                                  <w:w w:val="117"/>
                                  <w:sz w:val="31"/>
                                </w:rPr>
                                <w:t>at</w:t>
                              </w:r>
                            </w:p>
                          </w:txbxContent>
                        </wps:txbx>
                        <wps:bodyPr horzOverflow="overflow" vert="horz" lIns="0" tIns="0" rIns="0" bIns="0" rtlCol="0">
                          <a:noAutofit/>
                        </wps:bodyPr>
                      </wps:wsp>
                      <wps:wsp>
                        <wps:cNvPr id="81" name="Rectangle 81"/>
                        <wps:cNvSpPr/>
                        <wps:spPr>
                          <a:xfrm>
                            <a:off x="838559" y="387240"/>
                            <a:ext cx="1662174" cy="275287"/>
                          </a:xfrm>
                          <a:prstGeom prst="rect">
                            <a:avLst/>
                          </a:prstGeom>
                          <a:ln>
                            <a:noFill/>
                          </a:ln>
                        </wps:spPr>
                        <wps:txbx>
                          <w:txbxContent>
                            <w:p w:rsidR="007F400E" w:rsidRDefault="00D265FB">
                              <w:pPr>
                                <w:spacing w:after="160" w:line="259" w:lineRule="auto"/>
                                <w:ind w:left="0" w:firstLine="0"/>
                              </w:pPr>
                              <w:r>
                                <w:rPr>
                                  <w:b/>
                                  <w:color w:val="FFFEFD"/>
                                  <w:w w:val="119"/>
                                  <w:sz w:val="31"/>
                                </w:rPr>
                                <w:t>mherc.org.nz</w:t>
                              </w:r>
                            </w:p>
                          </w:txbxContent>
                        </wps:txbx>
                        <wps:bodyPr horzOverflow="overflow" vert="horz" lIns="0" tIns="0" rIns="0" bIns="0" rtlCol="0">
                          <a:noAutofit/>
                        </wps:bodyPr>
                      </wps:wsp>
                      <wps:wsp>
                        <wps:cNvPr id="82" name="Shape 82"/>
                        <wps:cNvSpPr/>
                        <wps:spPr>
                          <a:xfrm>
                            <a:off x="2597626" y="124449"/>
                            <a:ext cx="0" cy="883641"/>
                          </a:xfrm>
                          <a:custGeom>
                            <a:avLst/>
                            <a:gdLst/>
                            <a:ahLst/>
                            <a:cxnLst/>
                            <a:rect l="0" t="0" r="0" b="0"/>
                            <a:pathLst>
                              <a:path h="883641">
                                <a:moveTo>
                                  <a:pt x="0" y="0"/>
                                </a:moveTo>
                                <a:lnTo>
                                  <a:pt x="0" y="883641"/>
                                </a:lnTo>
                              </a:path>
                            </a:pathLst>
                          </a:custGeom>
                          <a:ln w="7201" cap="flat">
                            <a:miter lim="127000"/>
                          </a:ln>
                        </wps:spPr>
                        <wps:style>
                          <a:lnRef idx="1">
                            <a:srgbClr val="FFFEFD"/>
                          </a:lnRef>
                          <a:fillRef idx="0">
                            <a:srgbClr val="000000">
                              <a:alpha val="0"/>
                            </a:srgbClr>
                          </a:fillRef>
                          <a:effectRef idx="0">
                            <a:scrgbClr r="0" g="0" b="0"/>
                          </a:effectRef>
                          <a:fontRef idx="none"/>
                        </wps:style>
                        <wps:bodyPr/>
                      </wps:wsp>
                      <wps:wsp>
                        <wps:cNvPr id="83" name="Shape 83"/>
                        <wps:cNvSpPr/>
                        <wps:spPr>
                          <a:xfrm>
                            <a:off x="4723314" y="124449"/>
                            <a:ext cx="0" cy="883641"/>
                          </a:xfrm>
                          <a:custGeom>
                            <a:avLst/>
                            <a:gdLst/>
                            <a:ahLst/>
                            <a:cxnLst/>
                            <a:rect l="0" t="0" r="0" b="0"/>
                            <a:pathLst>
                              <a:path h="883641">
                                <a:moveTo>
                                  <a:pt x="0" y="0"/>
                                </a:moveTo>
                                <a:lnTo>
                                  <a:pt x="0" y="883641"/>
                                </a:lnTo>
                              </a:path>
                            </a:pathLst>
                          </a:custGeom>
                          <a:ln w="7201" cap="flat">
                            <a:miter lim="127000"/>
                          </a:ln>
                        </wps:spPr>
                        <wps:style>
                          <a:lnRef idx="1">
                            <a:srgbClr val="FFFEFD"/>
                          </a:lnRef>
                          <a:fillRef idx="0">
                            <a:srgbClr val="000000">
                              <a:alpha val="0"/>
                            </a:srgbClr>
                          </a:fillRef>
                          <a:effectRef idx="0">
                            <a:scrgbClr r="0" g="0" b="0"/>
                          </a:effectRef>
                          <a:fontRef idx="none"/>
                        </wps:style>
                        <wps:bodyPr/>
                      </wps:wsp>
                      <wps:wsp>
                        <wps:cNvPr id="84" name="Shape 84"/>
                        <wps:cNvSpPr/>
                        <wps:spPr>
                          <a:xfrm>
                            <a:off x="5069609" y="731882"/>
                            <a:ext cx="61468" cy="59309"/>
                          </a:xfrm>
                          <a:custGeom>
                            <a:avLst/>
                            <a:gdLst/>
                            <a:ahLst/>
                            <a:cxnLst/>
                            <a:rect l="0" t="0" r="0" b="0"/>
                            <a:pathLst>
                              <a:path w="61468" h="59309">
                                <a:moveTo>
                                  <a:pt x="0" y="0"/>
                                </a:moveTo>
                                <a:lnTo>
                                  <a:pt x="9131" y="0"/>
                                </a:lnTo>
                                <a:lnTo>
                                  <a:pt x="30696" y="50495"/>
                                </a:lnTo>
                                <a:lnTo>
                                  <a:pt x="52337" y="0"/>
                                </a:lnTo>
                                <a:lnTo>
                                  <a:pt x="61468" y="0"/>
                                </a:lnTo>
                                <a:lnTo>
                                  <a:pt x="61468" y="59309"/>
                                </a:lnTo>
                                <a:lnTo>
                                  <a:pt x="55537" y="59309"/>
                                </a:lnTo>
                                <a:lnTo>
                                  <a:pt x="55537" y="6503"/>
                                </a:lnTo>
                                <a:lnTo>
                                  <a:pt x="55372" y="6503"/>
                                </a:lnTo>
                                <a:lnTo>
                                  <a:pt x="33172" y="59309"/>
                                </a:lnTo>
                                <a:lnTo>
                                  <a:pt x="28130" y="59309"/>
                                </a:lnTo>
                                <a:lnTo>
                                  <a:pt x="6083" y="6503"/>
                                </a:lnTo>
                                <a:lnTo>
                                  <a:pt x="5931" y="6503"/>
                                </a:lnTo>
                                <a:lnTo>
                                  <a:pt x="5931"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5140193" y="746237"/>
                            <a:ext cx="22879" cy="46000"/>
                          </a:xfrm>
                          <a:custGeom>
                            <a:avLst/>
                            <a:gdLst/>
                            <a:ahLst/>
                            <a:cxnLst/>
                            <a:rect l="0" t="0" r="0" b="0"/>
                            <a:pathLst>
                              <a:path w="22879" h="46000">
                                <a:moveTo>
                                  <a:pt x="22758" y="0"/>
                                </a:moveTo>
                                <a:lnTo>
                                  <a:pt x="22879" y="36"/>
                                </a:lnTo>
                                <a:lnTo>
                                  <a:pt x="22879" y="5058"/>
                                </a:lnTo>
                                <a:lnTo>
                                  <a:pt x="22834" y="5042"/>
                                </a:lnTo>
                                <a:cubicBezTo>
                                  <a:pt x="15951" y="5042"/>
                                  <a:pt x="7366" y="9703"/>
                                  <a:pt x="5766" y="20028"/>
                                </a:cubicBezTo>
                                <a:lnTo>
                                  <a:pt x="22879" y="20028"/>
                                </a:lnTo>
                                <a:lnTo>
                                  <a:pt x="22879" y="25083"/>
                                </a:lnTo>
                                <a:lnTo>
                                  <a:pt x="5766" y="25083"/>
                                </a:lnTo>
                                <a:cubicBezTo>
                                  <a:pt x="6172" y="33668"/>
                                  <a:pt x="14186" y="40958"/>
                                  <a:pt x="22758" y="40958"/>
                                </a:cubicBezTo>
                                <a:lnTo>
                                  <a:pt x="22879" y="40920"/>
                                </a:lnTo>
                                <a:lnTo>
                                  <a:pt x="22879" y="45985"/>
                                </a:lnTo>
                                <a:lnTo>
                                  <a:pt x="22834" y="46000"/>
                                </a:lnTo>
                                <a:cubicBezTo>
                                  <a:pt x="10579" y="46000"/>
                                  <a:pt x="0" y="36068"/>
                                  <a:pt x="0" y="23076"/>
                                </a:cubicBezTo>
                                <a:cubicBezTo>
                                  <a:pt x="0" y="10656"/>
                                  <a:pt x="10020" y="242"/>
                                  <a:pt x="227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5163072" y="776856"/>
                            <a:ext cx="21520" cy="15365"/>
                          </a:xfrm>
                          <a:custGeom>
                            <a:avLst/>
                            <a:gdLst/>
                            <a:ahLst/>
                            <a:cxnLst/>
                            <a:rect l="0" t="0" r="0" b="0"/>
                            <a:pathLst>
                              <a:path w="21520" h="15365">
                                <a:moveTo>
                                  <a:pt x="15589" y="0"/>
                                </a:moveTo>
                                <a:lnTo>
                                  <a:pt x="21520" y="0"/>
                                </a:lnTo>
                                <a:cubicBezTo>
                                  <a:pt x="19996" y="4363"/>
                                  <a:pt x="17129" y="8207"/>
                                  <a:pt x="13381" y="10962"/>
                                </a:cubicBezTo>
                                <a:lnTo>
                                  <a:pt x="0" y="15365"/>
                                </a:lnTo>
                                <a:lnTo>
                                  <a:pt x="0" y="10300"/>
                                </a:lnTo>
                                <a:lnTo>
                                  <a:pt x="9987" y="7150"/>
                                </a:lnTo>
                                <a:cubicBezTo>
                                  <a:pt x="12662" y="5268"/>
                                  <a:pt x="14586" y="2724"/>
                                  <a:pt x="155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5163072" y="746272"/>
                            <a:ext cx="23044" cy="25047"/>
                          </a:xfrm>
                          <a:custGeom>
                            <a:avLst/>
                            <a:gdLst/>
                            <a:ahLst/>
                            <a:cxnLst/>
                            <a:rect l="0" t="0" r="0" b="0"/>
                            <a:pathLst>
                              <a:path w="23044" h="25047">
                                <a:moveTo>
                                  <a:pt x="0" y="0"/>
                                </a:moveTo>
                                <a:lnTo>
                                  <a:pt x="12092" y="3557"/>
                                </a:lnTo>
                                <a:cubicBezTo>
                                  <a:pt x="15389" y="5670"/>
                                  <a:pt x="17875" y="8455"/>
                                  <a:pt x="19438" y="11179"/>
                                </a:cubicBezTo>
                                <a:cubicBezTo>
                                  <a:pt x="22396" y="15903"/>
                                  <a:pt x="23044" y="20806"/>
                                  <a:pt x="22803" y="25047"/>
                                </a:cubicBezTo>
                                <a:lnTo>
                                  <a:pt x="0" y="25047"/>
                                </a:lnTo>
                                <a:lnTo>
                                  <a:pt x="0" y="19993"/>
                                </a:lnTo>
                                <a:lnTo>
                                  <a:pt x="17113" y="19993"/>
                                </a:lnTo>
                                <a:cubicBezTo>
                                  <a:pt x="16230" y="14830"/>
                                  <a:pt x="13684" y="11084"/>
                                  <a:pt x="10487" y="8627"/>
                                </a:cubicBezTo>
                                <a:lnTo>
                                  <a:pt x="0" y="50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5194432" y="746234"/>
                            <a:ext cx="38545" cy="44958"/>
                          </a:xfrm>
                          <a:custGeom>
                            <a:avLst/>
                            <a:gdLst/>
                            <a:ahLst/>
                            <a:cxnLst/>
                            <a:rect l="0" t="0" r="0" b="0"/>
                            <a:pathLst>
                              <a:path w="38545" h="44958">
                                <a:moveTo>
                                  <a:pt x="19241" y="0"/>
                                </a:moveTo>
                                <a:cubicBezTo>
                                  <a:pt x="24600" y="0"/>
                                  <a:pt x="29096" y="1359"/>
                                  <a:pt x="33096" y="5372"/>
                                </a:cubicBezTo>
                                <a:cubicBezTo>
                                  <a:pt x="36385" y="8572"/>
                                  <a:pt x="38545" y="13627"/>
                                  <a:pt x="38545" y="20841"/>
                                </a:cubicBezTo>
                                <a:lnTo>
                                  <a:pt x="38545" y="44958"/>
                                </a:lnTo>
                                <a:lnTo>
                                  <a:pt x="32944" y="44958"/>
                                </a:lnTo>
                                <a:lnTo>
                                  <a:pt x="32944" y="20841"/>
                                </a:lnTo>
                                <a:cubicBezTo>
                                  <a:pt x="32944" y="15151"/>
                                  <a:pt x="31178" y="11138"/>
                                  <a:pt x="28778" y="8813"/>
                                </a:cubicBezTo>
                                <a:cubicBezTo>
                                  <a:pt x="25730" y="5855"/>
                                  <a:pt x="21717" y="5055"/>
                                  <a:pt x="19241" y="5055"/>
                                </a:cubicBezTo>
                                <a:cubicBezTo>
                                  <a:pt x="16751" y="5055"/>
                                  <a:pt x="12751" y="5855"/>
                                  <a:pt x="9703" y="8813"/>
                                </a:cubicBezTo>
                                <a:cubicBezTo>
                                  <a:pt x="7290" y="11138"/>
                                  <a:pt x="5537" y="15151"/>
                                  <a:pt x="5613" y="20841"/>
                                </a:cubicBezTo>
                                <a:lnTo>
                                  <a:pt x="5613" y="44958"/>
                                </a:lnTo>
                                <a:lnTo>
                                  <a:pt x="0" y="44958"/>
                                </a:lnTo>
                                <a:lnTo>
                                  <a:pt x="0" y="1130"/>
                                </a:lnTo>
                                <a:lnTo>
                                  <a:pt x="5613" y="1130"/>
                                </a:lnTo>
                                <a:lnTo>
                                  <a:pt x="5613" y="6731"/>
                                </a:lnTo>
                                <a:lnTo>
                                  <a:pt x="5766" y="6731"/>
                                </a:lnTo>
                                <a:cubicBezTo>
                                  <a:pt x="7455" y="4089"/>
                                  <a:pt x="11786" y="0"/>
                                  <a:pt x="192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5239225" y="731878"/>
                            <a:ext cx="25311" cy="59322"/>
                          </a:xfrm>
                          <a:custGeom>
                            <a:avLst/>
                            <a:gdLst/>
                            <a:ahLst/>
                            <a:cxnLst/>
                            <a:rect l="0" t="0" r="0" b="0"/>
                            <a:pathLst>
                              <a:path w="25311" h="59322">
                                <a:moveTo>
                                  <a:pt x="9208" y="0"/>
                                </a:moveTo>
                                <a:lnTo>
                                  <a:pt x="14821" y="0"/>
                                </a:lnTo>
                                <a:lnTo>
                                  <a:pt x="14821" y="15482"/>
                                </a:lnTo>
                                <a:lnTo>
                                  <a:pt x="25311" y="15482"/>
                                </a:lnTo>
                                <a:lnTo>
                                  <a:pt x="25311" y="20524"/>
                                </a:lnTo>
                                <a:lnTo>
                                  <a:pt x="14821" y="20524"/>
                                </a:lnTo>
                                <a:lnTo>
                                  <a:pt x="14821" y="59322"/>
                                </a:lnTo>
                                <a:lnTo>
                                  <a:pt x="9208" y="59322"/>
                                </a:lnTo>
                                <a:lnTo>
                                  <a:pt x="9208" y="20524"/>
                                </a:lnTo>
                                <a:lnTo>
                                  <a:pt x="0" y="20524"/>
                                </a:lnTo>
                                <a:lnTo>
                                  <a:pt x="0" y="15482"/>
                                </a:lnTo>
                                <a:lnTo>
                                  <a:pt x="9208" y="15482"/>
                                </a:lnTo>
                                <a:lnTo>
                                  <a:pt x="92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5268623" y="746313"/>
                            <a:ext cx="23362" cy="45838"/>
                          </a:xfrm>
                          <a:custGeom>
                            <a:avLst/>
                            <a:gdLst/>
                            <a:ahLst/>
                            <a:cxnLst/>
                            <a:rect l="0" t="0" r="0" b="0"/>
                            <a:pathLst>
                              <a:path w="23362" h="45838">
                                <a:moveTo>
                                  <a:pt x="23362" y="0"/>
                                </a:moveTo>
                                <a:lnTo>
                                  <a:pt x="23362" y="5049"/>
                                </a:lnTo>
                                <a:lnTo>
                                  <a:pt x="10981" y="9851"/>
                                </a:lnTo>
                                <a:cubicBezTo>
                                  <a:pt x="7696" y="12986"/>
                                  <a:pt x="5614" y="17514"/>
                                  <a:pt x="5614" y="23083"/>
                                </a:cubicBezTo>
                                <a:cubicBezTo>
                                  <a:pt x="5614" y="27973"/>
                                  <a:pt x="7417" y="32421"/>
                                  <a:pt x="10562" y="35647"/>
                                </a:cubicBezTo>
                                <a:lnTo>
                                  <a:pt x="23362" y="40797"/>
                                </a:lnTo>
                                <a:lnTo>
                                  <a:pt x="23362" y="45838"/>
                                </a:lnTo>
                                <a:lnTo>
                                  <a:pt x="6612" y="39099"/>
                                </a:lnTo>
                                <a:cubicBezTo>
                                  <a:pt x="2445" y="34903"/>
                                  <a:pt x="0" y="29135"/>
                                  <a:pt x="0" y="22842"/>
                                </a:cubicBezTo>
                                <a:cubicBezTo>
                                  <a:pt x="0" y="16994"/>
                                  <a:pt x="2302" y="11263"/>
                                  <a:pt x="6398" y="6994"/>
                                </a:cubicBezTo>
                                <a:lnTo>
                                  <a:pt x="233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5291985" y="746232"/>
                            <a:ext cx="23032" cy="45999"/>
                          </a:xfrm>
                          <a:custGeom>
                            <a:avLst/>
                            <a:gdLst/>
                            <a:ahLst/>
                            <a:cxnLst/>
                            <a:rect l="0" t="0" r="0" b="0"/>
                            <a:pathLst>
                              <a:path w="23032" h="45999">
                                <a:moveTo>
                                  <a:pt x="197" y="0"/>
                                </a:moveTo>
                                <a:cubicBezTo>
                                  <a:pt x="4921" y="0"/>
                                  <a:pt x="12617" y="1524"/>
                                  <a:pt x="17266" y="8813"/>
                                </a:cubicBezTo>
                                <a:lnTo>
                                  <a:pt x="17431" y="8813"/>
                                </a:lnTo>
                                <a:lnTo>
                                  <a:pt x="17431" y="1130"/>
                                </a:lnTo>
                                <a:lnTo>
                                  <a:pt x="23032" y="1130"/>
                                </a:lnTo>
                                <a:lnTo>
                                  <a:pt x="23032" y="44958"/>
                                </a:lnTo>
                                <a:lnTo>
                                  <a:pt x="17431" y="44958"/>
                                </a:lnTo>
                                <a:lnTo>
                                  <a:pt x="17431" y="37274"/>
                                </a:lnTo>
                                <a:lnTo>
                                  <a:pt x="17266" y="37274"/>
                                </a:lnTo>
                                <a:cubicBezTo>
                                  <a:pt x="12452" y="44488"/>
                                  <a:pt x="4769" y="45999"/>
                                  <a:pt x="197" y="45999"/>
                                </a:cubicBezTo>
                                <a:lnTo>
                                  <a:pt x="0" y="45920"/>
                                </a:lnTo>
                                <a:lnTo>
                                  <a:pt x="0" y="40878"/>
                                </a:lnTo>
                                <a:lnTo>
                                  <a:pt x="197" y="40957"/>
                                </a:lnTo>
                                <a:cubicBezTo>
                                  <a:pt x="9658" y="40957"/>
                                  <a:pt x="17748" y="33338"/>
                                  <a:pt x="17748" y="23075"/>
                                </a:cubicBezTo>
                                <a:cubicBezTo>
                                  <a:pt x="17748" y="13462"/>
                                  <a:pt x="10294" y="5054"/>
                                  <a:pt x="197" y="5054"/>
                                </a:cubicBezTo>
                                <a:lnTo>
                                  <a:pt x="0" y="5131"/>
                                </a:lnTo>
                                <a:lnTo>
                                  <a:pt x="0" y="81"/>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7" name="Shape 1327"/>
                        <wps:cNvSpPr/>
                        <wps:spPr>
                          <a:xfrm>
                            <a:off x="5325186" y="731889"/>
                            <a:ext cx="9144" cy="59309"/>
                          </a:xfrm>
                          <a:custGeom>
                            <a:avLst/>
                            <a:gdLst/>
                            <a:ahLst/>
                            <a:cxnLst/>
                            <a:rect l="0" t="0" r="0" b="0"/>
                            <a:pathLst>
                              <a:path w="9144" h="59309">
                                <a:moveTo>
                                  <a:pt x="0" y="0"/>
                                </a:moveTo>
                                <a:lnTo>
                                  <a:pt x="9144" y="0"/>
                                </a:lnTo>
                                <a:lnTo>
                                  <a:pt x="9144" y="59309"/>
                                </a:lnTo>
                                <a:lnTo>
                                  <a:pt x="0" y="5930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5364283" y="731882"/>
                            <a:ext cx="42558" cy="59309"/>
                          </a:xfrm>
                          <a:custGeom>
                            <a:avLst/>
                            <a:gdLst/>
                            <a:ahLst/>
                            <a:cxnLst/>
                            <a:rect l="0" t="0" r="0" b="0"/>
                            <a:pathLst>
                              <a:path w="42558" h="59309">
                                <a:moveTo>
                                  <a:pt x="0" y="0"/>
                                </a:moveTo>
                                <a:lnTo>
                                  <a:pt x="5931" y="0"/>
                                </a:lnTo>
                                <a:lnTo>
                                  <a:pt x="5931" y="26136"/>
                                </a:lnTo>
                                <a:lnTo>
                                  <a:pt x="36627" y="26136"/>
                                </a:lnTo>
                                <a:lnTo>
                                  <a:pt x="36627" y="0"/>
                                </a:lnTo>
                                <a:lnTo>
                                  <a:pt x="42558" y="0"/>
                                </a:lnTo>
                                <a:lnTo>
                                  <a:pt x="42558" y="59309"/>
                                </a:lnTo>
                                <a:lnTo>
                                  <a:pt x="36627" y="59309"/>
                                </a:lnTo>
                                <a:lnTo>
                                  <a:pt x="36627" y="31496"/>
                                </a:lnTo>
                                <a:lnTo>
                                  <a:pt x="5931" y="31496"/>
                                </a:lnTo>
                                <a:lnTo>
                                  <a:pt x="5931"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5415961" y="746237"/>
                            <a:ext cx="22879" cy="46000"/>
                          </a:xfrm>
                          <a:custGeom>
                            <a:avLst/>
                            <a:gdLst/>
                            <a:ahLst/>
                            <a:cxnLst/>
                            <a:rect l="0" t="0" r="0" b="0"/>
                            <a:pathLst>
                              <a:path w="22879" h="46000">
                                <a:moveTo>
                                  <a:pt x="22758" y="0"/>
                                </a:moveTo>
                                <a:lnTo>
                                  <a:pt x="22879" y="36"/>
                                </a:lnTo>
                                <a:lnTo>
                                  <a:pt x="22879" y="5058"/>
                                </a:lnTo>
                                <a:lnTo>
                                  <a:pt x="22834" y="5042"/>
                                </a:lnTo>
                                <a:cubicBezTo>
                                  <a:pt x="15951" y="5042"/>
                                  <a:pt x="7379" y="9703"/>
                                  <a:pt x="5766" y="20028"/>
                                </a:cubicBezTo>
                                <a:lnTo>
                                  <a:pt x="22879" y="20028"/>
                                </a:lnTo>
                                <a:lnTo>
                                  <a:pt x="22879" y="25083"/>
                                </a:lnTo>
                                <a:lnTo>
                                  <a:pt x="5766" y="25083"/>
                                </a:lnTo>
                                <a:cubicBezTo>
                                  <a:pt x="6172" y="33668"/>
                                  <a:pt x="14186" y="40958"/>
                                  <a:pt x="22758" y="40958"/>
                                </a:cubicBezTo>
                                <a:lnTo>
                                  <a:pt x="22879" y="40920"/>
                                </a:lnTo>
                                <a:lnTo>
                                  <a:pt x="22879" y="45985"/>
                                </a:lnTo>
                                <a:lnTo>
                                  <a:pt x="22834" y="46000"/>
                                </a:lnTo>
                                <a:cubicBezTo>
                                  <a:pt x="10579" y="46000"/>
                                  <a:pt x="0" y="36068"/>
                                  <a:pt x="0" y="23076"/>
                                </a:cubicBezTo>
                                <a:cubicBezTo>
                                  <a:pt x="0" y="10656"/>
                                  <a:pt x="10020" y="242"/>
                                  <a:pt x="227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5438840" y="776856"/>
                            <a:ext cx="21520" cy="15365"/>
                          </a:xfrm>
                          <a:custGeom>
                            <a:avLst/>
                            <a:gdLst/>
                            <a:ahLst/>
                            <a:cxnLst/>
                            <a:rect l="0" t="0" r="0" b="0"/>
                            <a:pathLst>
                              <a:path w="21520" h="15365">
                                <a:moveTo>
                                  <a:pt x="15589" y="0"/>
                                </a:moveTo>
                                <a:lnTo>
                                  <a:pt x="21520" y="0"/>
                                </a:lnTo>
                                <a:cubicBezTo>
                                  <a:pt x="19996" y="4363"/>
                                  <a:pt x="17129" y="8207"/>
                                  <a:pt x="13381" y="10962"/>
                                </a:cubicBezTo>
                                <a:lnTo>
                                  <a:pt x="0" y="15365"/>
                                </a:lnTo>
                                <a:lnTo>
                                  <a:pt x="0" y="10300"/>
                                </a:lnTo>
                                <a:lnTo>
                                  <a:pt x="9987" y="7150"/>
                                </a:lnTo>
                                <a:cubicBezTo>
                                  <a:pt x="12662" y="5268"/>
                                  <a:pt x="14586" y="2724"/>
                                  <a:pt x="155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5438840" y="746272"/>
                            <a:ext cx="23044" cy="25047"/>
                          </a:xfrm>
                          <a:custGeom>
                            <a:avLst/>
                            <a:gdLst/>
                            <a:ahLst/>
                            <a:cxnLst/>
                            <a:rect l="0" t="0" r="0" b="0"/>
                            <a:pathLst>
                              <a:path w="23044" h="25047">
                                <a:moveTo>
                                  <a:pt x="0" y="0"/>
                                </a:moveTo>
                                <a:lnTo>
                                  <a:pt x="12092" y="3557"/>
                                </a:lnTo>
                                <a:cubicBezTo>
                                  <a:pt x="15389" y="5670"/>
                                  <a:pt x="17875" y="8455"/>
                                  <a:pt x="19438" y="11179"/>
                                </a:cubicBezTo>
                                <a:cubicBezTo>
                                  <a:pt x="22409" y="15903"/>
                                  <a:pt x="23044" y="20806"/>
                                  <a:pt x="22803" y="25047"/>
                                </a:cubicBezTo>
                                <a:lnTo>
                                  <a:pt x="0" y="25047"/>
                                </a:lnTo>
                                <a:lnTo>
                                  <a:pt x="0" y="19993"/>
                                </a:lnTo>
                                <a:lnTo>
                                  <a:pt x="17113" y="19993"/>
                                </a:lnTo>
                                <a:cubicBezTo>
                                  <a:pt x="16230" y="14830"/>
                                  <a:pt x="13684" y="11084"/>
                                  <a:pt x="10487" y="8627"/>
                                </a:cubicBezTo>
                                <a:lnTo>
                                  <a:pt x="0" y="50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5468360" y="746313"/>
                            <a:ext cx="23362" cy="45838"/>
                          </a:xfrm>
                          <a:custGeom>
                            <a:avLst/>
                            <a:gdLst/>
                            <a:ahLst/>
                            <a:cxnLst/>
                            <a:rect l="0" t="0" r="0" b="0"/>
                            <a:pathLst>
                              <a:path w="23362" h="45838">
                                <a:moveTo>
                                  <a:pt x="23362" y="0"/>
                                </a:moveTo>
                                <a:lnTo>
                                  <a:pt x="23362" y="5049"/>
                                </a:lnTo>
                                <a:lnTo>
                                  <a:pt x="10981" y="9851"/>
                                </a:lnTo>
                                <a:cubicBezTo>
                                  <a:pt x="7696" y="12986"/>
                                  <a:pt x="5614" y="17514"/>
                                  <a:pt x="5614" y="23083"/>
                                </a:cubicBezTo>
                                <a:cubicBezTo>
                                  <a:pt x="5614" y="27973"/>
                                  <a:pt x="7417" y="32421"/>
                                  <a:pt x="10562" y="35647"/>
                                </a:cubicBezTo>
                                <a:lnTo>
                                  <a:pt x="23362" y="40797"/>
                                </a:lnTo>
                                <a:lnTo>
                                  <a:pt x="23362" y="45838"/>
                                </a:lnTo>
                                <a:lnTo>
                                  <a:pt x="6612" y="39099"/>
                                </a:lnTo>
                                <a:cubicBezTo>
                                  <a:pt x="2445" y="34903"/>
                                  <a:pt x="0" y="29135"/>
                                  <a:pt x="0" y="22842"/>
                                </a:cubicBezTo>
                                <a:cubicBezTo>
                                  <a:pt x="0" y="16994"/>
                                  <a:pt x="2305" y="11263"/>
                                  <a:pt x="6402" y="6994"/>
                                </a:cubicBezTo>
                                <a:lnTo>
                                  <a:pt x="233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5491722" y="746232"/>
                            <a:ext cx="23044" cy="45999"/>
                          </a:xfrm>
                          <a:custGeom>
                            <a:avLst/>
                            <a:gdLst/>
                            <a:ahLst/>
                            <a:cxnLst/>
                            <a:rect l="0" t="0" r="0" b="0"/>
                            <a:pathLst>
                              <a:path w="23044" h="45999">
                                <a:moveTo>
                                  <a:pt x="197" y="0"/>
                                </a:moveTo>
                                <a:cubicBezTo>
                                  <a:pt x="4921" y="0"/>
                                  <a:pt x="12617" y="1524"/>
                                  <a:pt x="17266" y="8813"/>
                                </a:cubicBezTo>
                                <a:lnTo>
                                  <a:pt x="17431" y="8813"/>
                                </a:lnTo>
                                <a:lnTo>
                                  <a:pt x="17431" y="1130"/>
                                </a:lnTo>
                                <a:lnTo>
                                  <a:pt x="23044" y="1130"/>
                                </a:lnTo>
                                <a:lnTo>
                                  <a:pt x="23044" y="44958"/>
                                </a:lnTo>
                                <a:lnTo>
                                  <a:pt x="17431" y="44958"/>
                                </a:lnTo>
                                <a:lnTo>
                                  <a:pt x="17431" y="37274"/>
                                </a:lnTo>
                                <a:lnTo>
                                  <a:pt x="17266" y="37274"/>
                                </a:lnTo>
                                <a:cubicBezTo>
                                  <a:pt x="12452" y="44488"/>
                                  <a:pt x="4769" y="45999"/>
                                  <a:pt x="197" y="45999"/>
                                </a:cubicBezTo>
                                <a:lnTo>
                                  <a:pt x="0" y="45920"/>
                                </a:lnTo>
                                <a:lnTo>
                                  <a:pt x="0" y="40878"/>
                                </a:lnTo>
                                <a:lnTo>
                                  <a:pt x="197" y="40957"/>
                                </a:lnTo>
                                <a:cubicBezTo>
                                  <a:pt x="9658" y="40957"/>
                                  <a:pt x="17748" y="33338"/>
                                  <a:pt x="17748" y="23075"/>
                                </a:cubicBezTo>
                                <a:cubicBezTo>
                                  <a:pt x="17748" y="13462"/>
                                  <a:pt x="10294" y="5054"/>
                                  <a:pt x="197" y="5054"/>
                                </a:cubicBezTo>
                                <a:lnTo>
                                  <a:pt x="0" y="5131"/>
                                </a:lnTo>
                                <a:lnTo>
                                  <a:pt x="0" y="81"/>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8" name="Shape 1328"/>
                        <wps:cNvSpPr/>
                        <wps:spPr>
                          <a:xfrm>
                            <a:off x="5524919" y="731889"/>
                            <a:ext cx="9144" cy="59309"/>
                          </a:xfrm>
                          <a:custGeom>
                            <a:avLst/>
                            <a:gdLst/>
                            <a:ahLst/>
                            <a:cxnLst/>
                            <a:rect l="0" t="0" r="0" b="0"/>
                            <a:pathLst>
                              <a:path w="9144" h="59309">
                                <a:moveTo>
                                  <a:pt x="0" y="0"/>
                                </a:moveTo>
                                <a:lnTo>
                                  <a:pt x="9144" y="0"/>
                                </a:lnTo>
                                <a:lnTo>
                                  <a:pt x="9144" y="59309"/>
                                </a:lnTo>
                                <a:lnTo>
                                  <a:pt x="0" y="5930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5536869" y="731878"/>
                            <a:ext cx="25324" cy="59322"/>
                          </a:xfrm>
                          <a:custGeom>
                            <a:avLst/>
                            <a:gdLst/>
                            <a:ahLst/>
                            <a:cxnLst/>
                            <a:rect l="0" t="0" r="0" b="0"/>
                            <a:pathLst>
                              <a:path w="25324" h="59322">
                                <a:moveTo>
                                  <a:pt x="9208" y="0"/>
                                </a:moveTo>
                                <a:lnTo>
                                  <a:pt x="14821" y="0"/>
                                </a:lnTo>
                                <a:lnTo>
                                  <a:pt x="14821" y="15482"/>
                                </a:lnTo>
                                <a:lnTo>
                                  <a:pt x="25324" y="15482"/>
                                </a:lnTo>
                                <a:lnTo>
                                  <a:pt x="25324" y="20524"/>
                                </a:lnTo>
                                <a:lnTo>
                                  <a:pt x="14821" y="20524"/>
                                </a:lnTo>
                                <a:lnTo>
                                  <a:pt x="14821" y="59322"/>
                                </a:lnTo>
                                <a:lnTo>
                                  <a:pt x="9208" y="59322"/>
                                </a:lnTo>
                                <a:lnTo>
                                  <a:pt x="9208" y="20524"/>
                                </a:lnTo>
                                <a:lnTo>
                                  <a:pt x="0" y="20524"/>
                                </a:lnTo>
                                <a:lnTo>
                                  <a:pt x="0" y="15482"/>
                                </a:lnTo>
                                <a:lnTo>
                                  <a:pt x="9208" y="15482"/>
                                </a:lnTo>
                                <a:lnTo>
                                  <a:pt x="92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5567867" y="731882"/>
                            <a:ext cx="38545" cy="59309"/>
                          </a:xfrm>
                          <a:custGeom>
                            <a:avLst/>
                            <a:gdLst/>
                            <a:ahLst/>
                            <a:cxnLst/>
                            <a:rect l="0" t="0" r="0" b="0"/>
                            <a:pathLst>
                              <a:path w="38545" h="59309">
                                <a:moveTo>
                                  <a:pt x="0" y="0"/>
                                </a:moveTo>
                                <a:lnTo>
                                  <a:pt x="5613" y="0"/>
                                </a:lnTo>
                                <a:lnTo>
                                  <a:pt x="5613" y="21082"/>
                                </a:lnTo>
                                <a:lnTo>
                                  <a:pt x="5766" y="21082"/>
                                </a:lnTo>
                                <a:cubicBezTo>
                                  <a:pt x="7455" y="18441"/>
                                  <a:pt x="11786" y="14351"/>
                                  <a:pt x="19241" y="14351"/>
                                </a:cubicBezTo>
                                <a:cubicBezTo>
                                  <a:pt x="24600" y="14351"/>
                                  <a:pt x="29096" y="15710"/>
                                  <a:pt x="33096" y="19723"/>
                                </a:cubicBezTo>
                                <a:cubicBezTo>
                                  <a:pt x="36385" y="22923"/>
                                  <a:pt x="38545" y="27978"/>
                                  <a:pt x="38545" y="35192"/>
                                </a:cubicBezTo>
                                <a:lnTo>
                                  <a:pt x="38545" y="59309"/>
                                </a:lnTo>
                                <a:lnTo>
                                  <a:pt x="32944" y="59309"/>
                                </a:lnTo>
                                <a:lnTo>
                                  <a:pt x="32944" y="35192"/>
                                </a:lnTo>
                                <a:cubicBezTo>
                                  <a:pt x="32944" y="29502"/>
                                  <a:pt x="31178" y="25489"/>
                                  <a:pt x="28766" y="23164"/>
                                </a:cubicBezTo>
                                <a:cubicBezTo>
                                  <a:pt x="25730" y="20206"/>
                                  <a:pt x="21717" y="19406"/>
                                  <a:pt x="19241" y="19406"/>
                                </a:cubicBezTo>
                                <a:cubicBezTo>
                                  <a:pt x="16751" y="19406"/>
                                  <a:pt x="12751" y="20206"/>
                                  <a:pt x="9703" y="23164"/>
                                </a:cubicBezTo>
                                <a:cubicBezTo>
                                  <a:pt x="7290" y="25489"/>
                                  <a:pt x="5524" y="29502"/>
                                  <a:pt x="5613" y="35192"/>
                                </a:cubicBezTo>
                                <a:lnTo>
                                  <a:pt x="5613"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5639570" y="731882"/>
                            <a:ext cx="32461" cy="59309"/>
                          </a:xfrm>
                          <a:custGeom>
                            <a:avLst/>
                            <a:gdLst/>
                            <a:ahLst/>
                            <a:cxnLst/>
                            <a:rect l="0" t="0" r="0" b="0"/>
                            <a:pathLst>
                              <a:path w="32461" h="59309">
                                <a:moveTo>
                                  <a:pt x="0" y="0"/>
                                </a:moveTo>
                                <a:lnTo>
                                  <a:pt x="32461" y="0"/>
                                </a:lnTo>
                                <a:lnTo>
                                  <a:pt x="32461" y="5385"/>
                                </a:lnTo>
                                <a:lnTo>
                                  <a:pt x="5931" y="5385"/>
                                </a:lnTo>
                                <a:lnTo>
                                  <a:pt x="5931" y="26695"/>
                                </a:lnTo>
                                <a:lnTo>
                                  <a:pt x="31572" y="26695"/>
                                </a:lnTo>
                                <a:lnTo>
                                  <a:pt x="31572" y="32068"/>
                                </a:lnTo>
                                <a:lnTo>
                                  <a:pt x="5931" y="32068"/>
                                </a:lnTo>
                                <a:lnTo>
                                  <a:pt x="5931" y="53949"/>
                                </a:lnTo>
                                <a:lnTo>
                                  <a:pt x="32461" y="53949"/>
                                </a:lnTo>
                                <a:lnTo>
                                  <a:pt x="32461"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5680036" y="746316"/>
                            <a:ext cx="23355" cy="45833"/>
                          </a:xfrm>
                          <a:custGeom>
                            <a:avLst/>
                            <a:gdLst/>
                            <a:ahLst/>
                            <a:cxnLst/>
                            <a:rect l="0" t="0" r="0" b="0"/>
                            <a:pathLst>
                              <a:path w="23355" h="45833">
                                <a:moveTo>
                                  <a:pt x="23355" y="0"/>
                                </a:moveTo>
                                <a:lnTo>
                                  <a:pt x="23355" y="5049"/>
                                </a:lnTo>
                                <a:lnTo>
                                  <a:pt x="10975" y="9849"/>
                                </a:lnTo>
                                <a:cubicBezTo>
                                  <a:pt x="7687" y="12984"/>
                                  <a:pt x="5601" y="17512"/>
                                  <a:pt x="5601" y="23081"/>
                                </a:cubicBezTo>
                                <a:cubicBezTo>
                                  <a:pt x="5601" y="27970"/>
                                  <a:pt x="7404" y="32418"/>
                                  <a:pt x="10551" y="35644"/>
                                </a:cubicBezTo>
                                <a:lnTo>
                                  <a:pt x="23355" y="40791"/>
                                </a:lnTo>
                                <a:lnTo>
                                  <a:pt x="23355" y="45833"/>
                                </a:lnTo>
                                <a:lnTo>
                                  <a:pt x="6612" y="39097"/>
                                </a:lnTo>
                                <a:cubicBezTo>
                                  <a:pt x="2445" y="34901"/>
                                  <a:pt x="0" y="29132"/>
                                  <a:pt x="0" y="22840"/>
                                </a:cubicBezTo>
                                <a:cubicBezTo>
                                  <a:pt x="0" y="16991"/>
                                  <a:pt x="2302" y="11261"/>
                                  <a:pt x="6398" y="6992"/>
                                </a:cubicBezTo>
                                <a:lnTo>
                                  <a:pt x="233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5703391" y="731881"/>
                            <a:ext cx="23051" cy="60350"/>
                          </a:xfrm>
                          <a:custGeom>
                            <a:avLst/>
                            <a:gdLst/>
                            <a:ahLst/>
                            <a:cxnLst/>
                            <a:rect l="0" t="0" r="0" b="0"/>
                            <a:pathLst>
                              <a:path w="23051" h="60350">
                                <a:moveTo>
                                  <a:pt x="17437" y="0"/>
                                </a:moveTo>
                                <a:lnTo>
                                  <a:pt x="23051" y="0"/>
                                </a:lnTo>
                                <a:lnTo>
                                  <a:pt x="23051" y="59309"/>
                                </a:lnTo>
                                <a:lnTo>
                                  <a:pt x="17437" y="59309"/>
                                </a:lnTo>
                                <a:lnTo>
                                  <a:pt x="17437" y="51626"/>
                                </a:lnTo>
                                <a:lnTo>
                                  <a:pt x="17272" y="51626"/>
                                </a:lnTo>
                                <a:cubicBezTo>
                                  <a:pt x="12624" y="58585"/>
                                  <a:pt x="4852" y="60350"/>
                                  <a:pt x="203" y="60350"/>
                                </a:cubicBezTo>
                                <a:lnTo>
                                  <a:pt x="0" y="60268"/>
                                </a:lnTo>
                                <a:lnTo>
                                  <a:pt x="0" y="55226"/>
                                </a:lnTo>
                                <a:lnTo>
                                  <a:pt x="203" y="55308"/>
                                </a:lnTo>
                                <a:cubicBezTo>
                                  <a:pt x="9652" y="55308"/>
                                  <a:pt x="17755" y="47689"/>
                                  <a:pt x="17755" y="37426"/>
                                </a:cubicBezTo>
                                <a:cubicBezTo>
                                  <a:pt x="17755" y="27813"/>
                                  <a:pt x="10300" y="19405"/>
                                  <a:pt x="203" y="19405"/>
                                </a:cubicBezTo>
                                <a:lnTo>
                                  <a:pt x="0" y="19484"/>
                                </a:lnTo>
                                <a:lnTo>
                                  <a:pt x="0" y="14435"/>
                                </a:lnTo>
                                <a:lnTo>
                                  <a:pt x="203" y="14351"/>
                                </a:lnTo>
                                <a:cubicBezTo>
                                  <a:pt x="5017" y="14351"/>
                                  <a:pt x="12548" y="16116"/>
                                  <a:pt x="17272" y="23012"/>
                                </a:cubicBezTo>
                                <a:lnTo>
                                  <a:pt x="17437" y="23012"/>
                                </a:lnTo>
                                <a:lnTo>
                                  <a:pt x="174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5736754" y="747366"/>
                            <a:ext cx="38392" cy="44869"/>
                          </a:xfrm>
                          <a:custGeom>
                            <a:avLst/>
                            <a:gdLst/>
                            <a:ahLst/>
                            <a:cxnLst/>
                            <a:rect l="0" t="0" r="0" b="0"/>
                            <a:pathLst>
                              <a:path w="38392" h="44869">
                                <a:moveTo>
                                  <a:pt x="0" y="0"/>
                                </a:moveTo>
                                <a:lnTo>
                                  <a:pt x="5614" y="0"/>
                                </a:lnTo>
                                <a:lnTo>
                                  <a:pt x="5614" y="24117"/>
                                </a:lnTo>
                                <a:cubicBezTo>
                                  <a:pt x="5614" y="29642"/>
                                  <a:pt x="6820" y="33248"/>
                                  <a:pt x="8738" y="35649"/>
                                </a:cubicBezTo>
                                <a:cubicBezTo>
                                  <a:pt x="11786" y="39103"/>
                                  <a:pt x="15875" y="39827"/>
                                  <a:pt x="18923" y="39827"/>
                                </a:cubicBezTo>
                                <a:cubicBezTo>
                                  <a:pt x="22035" y="39827"/>
                                  <a:pt x="25413" y="39103"/>
                                  <a:pt x="28207" y="36296"/>
                                </a:cubicBezTo>
                                <a:cubicBezTo>
                                  <a:pt x="30772" y="33731"/>
                                  <a:pt x="32779" y="30849"/>
                                  <a:pt x="32779" y="23152"/>
                                </a:cubicBezTo>
                                <a:lnTo>
                                  <a:pt x="32779" y="0"/>
                                </a:lnTo>
                                <a:lnTo>
                                  <a:pt x="38392" y="0"/>
                                </a:lnTo>
                                <a:lnTo>
                                  <a:pt x="38392" y="43828"/>
                                </a:lnTo>
                                <a:lnTo>
                                  <a:pt x="33096" y="43828"/>
                                </a:lnTo>
                                <a:lnTo>
                                  <a:pt x="33096" y="37020"/>
                                </a:lnTo>
                                <a:lnTo>
                                  <a:pt x="32944" y="37020"/>
                                </a:lnTo>
                                <a:cubicBezTo>
                                  <a:pt x="31331" y="40310"/>
                                  <a:pt x="27089" y="44869"/>
                                  <a:pt x="18923" y="44869"/>
                                </a:cubicBezTo>
                                <a:cubicBezTo>
                                  <a:pt x="10262" y="44869"/>
                                  <a:pt x="5766" y="40704"/>
                                  <a:pt x="3848" y="38291"/>
                                </a:cubicBezTo>
                                <a:cubicBezTo>
                                  <a:pt x="724" y="34455"/>
                                  <a:pt x="0" y="28842"/>
                                  <a:pt x="0" y="24193"/>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5783786" y="746238"/>
                            <a:ext cx="45364" cy="46000"/>
                          </a:xfrm>
                          <a:custGeom>
                            <a:avLst/>
                            <a:gdLst/>
                            <a:ahLst/>
                            <a:cxnLst/>
                            <a:rect l="0" t="0" r="0" b="0"/>
                            <a:pathLst>
                              <a:path w="45364" h="46000">
                                <a:moveTo>
                                  <a:pt x="23558" y="0"/>
                                </a:moveTo>
                                <a:cubicBezTo>
                                  <a:pt x="31255" y="0"/>
                                  <a:pt x="41110" y="3835"/>
                                  <a:pt x="45364" y="14351"/>
                                </a:cubicBezTo>
                                <a:lnTo>
                                  <a:pt x="39192" y="14351"/>
                                </a:lnTo>
                                <a:cubicBezTo>
                                  <a:pt x="35661" y="7696"/>
                                  <a:pt x="29248" y="5042"/>
                                  <a:pt x="23723" y="5042"/>
                                </a:cubicBezTo>
                                <a:cubicBezTo>
                                  <a:pt x="15151" y="5042"/>
                                  <a:pt x="5613" y="11455"/>
                                  <a:pt x="5613" y="22911"/>
                                </a:cubicBezTo>
                                <a:cubicBezTo>
                                  <a:pt x="5613" y="32766"/>
                                  <a:pt x="13233" y="40945"/>
                                  <a:pt x="23723" y="40945"/>
                                </a:cubicBezTo>
                                <a:cubicBezTo>
                                  <a:pt x="32855" y="40945"/>
                                  <a:pt x="37427" y="35420"/>
                                  <a:pt x="39192" y="32055"/>
                                </a:cubicBezTo>
                                <a:lnTo>
                                  <a:pt x="45364" y="32055"/>
                                </a:lnTo>
                                <a:cubicBezTo>
                                  <a:pt x="42557" y="37490"/>
                                  <a:pt x="36703" y="46000"/>
                                  <a:pt x="23558" y="46000"/>
                                </a:cubicBezTo>
                                <a:cubicBezTo>
                                  <a:pt x="9855" y="46000"/>
                                  <a:pt x="0" y="35344"/>
                                  <a:pt x="0" y="23076"/>
                                </a:cubicBezTo>
                                <a:cubicBezTo>
                                  <a:pt x="0" y="10414"/>
                                  <a:pt x="10503" y="0"/>
                                  <a:pt x="235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5835702" y="746313"/>
                            <a:ext cx="23362" cy="45838"/>
                          </a:xfrm>
                          <a:custGeom>
                            <a:avLst/>
                            <a:gdLst/>
                            <a:ahLst/>
                            <a:cxnLst/>
                            <a:rect l="0" t="0" r="0" b="0"/>
                            <a:pathLst>
                              <a:path w="23362" h="45838">
                                <a:moveTo>
                                  <a:pt x="23362" y="0"/>
                                </a:moveTo>
                                <a:lnTo>
                                  <a:pt x="23362" y="5049"/>
                                </a:lnTo>
                                <a:lnTo>
                                  <a:pt x="10981" y="9851"/>
                                </a:lnTo>
                                <a:cubicBezTo>
                                  <a:pt x="7696" y="12986"/>
                                  <a:pt x="5614" y="17514"/>
                                  <a:pt x="5614" y="23083"/>
                                </a:cubicBezTo>
                                <a:cubicBezTo>
                                  <a:pt x="5614" y="27973"/>
                                  <a:pt x="7417" y="32421"/>
                                  <a:pt x="10562" y="35647"/>
                                </a:cubicBezTo>
                                <a:lnTo>
                                  <a:pt x="23362" y="40797"/>
                                </a:lnTo>
                                <a:lnTo>
                                  <a:pt x="23362" y="45838"/>
                                </a:lnTo>
                                <a:lnTo>
                                  <a:pt x="6612" y="39099"/>
                                </a:lnTo>
                                <a:cubicBezTo>
                                  <a:pt x="2445" y="34903"/>
                                  <a:pt x="0" y="29135"/>
                                  <a:pt x="0" y="22842"/>
                                </a:cubicBezTo>
                                <a:cubicBezTo>
                                  <a:pt x="0" y="16994"/>
                                  <a:pt x="2305" y="11263"/>
                                  <a:pt x="6402" y="6994"/>
                                </a:cubicBezTo>
                                <a:lnTo>
                                  <a:pt x="233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5859064" y="746232"/>
                            <a:ext cx="23044" cy="45999"/>
                          </a:xfrm>
                          <a:custGeom>
                            <a:avLst/>
                            <a:gdLst/>
                            <a:ahLst/>
                            <a:cxnLst/>
                            <a:rect l="0" t="0" r="0" b="0"/>
                            <a:pathLst>
                              <a:path w="23044" h="45999">
                                <a:moveTo>
                                  <a:pt x="197" y="0"/>
                                </a:moveTo>
                                <a:cubicBezTo>
                                  <a:pt x="4921" y="0"/>
                                  <a:pt x="12617" y="1524"/>
                                  <a:pt x="17266" y="8813"/>
                                </a:cubicBezTo>
                                <a:lnTo>
                                  <a:pt x="17431" y="8813"/>
                                </a:lnTo>
                                <a:lnTo>
                                  <a:pt x="17431" y="1130"/>
                                </a:lnTo>
                                <a:lnTo>
                                  <a:pt x="23044" y="1130"/>
                                </a:lnTo>
                                <a:lnTo>
                                  <a:pt x="23044" y="44958"/>
                                </a:lnTo>
                                <a:lnTo>
                                  <a:pt x="17431" y="44958"/>
                                </a:lnTo>
                                <a:lnTo>
                                  <a:pt x="17431" y="37274"/>
                                </a:lnTo>
                                <a:lnTo>
                                  <a:pt x="17266" y="37274"/>
                                </a:lnTo>
                                <a:cubicBezTo>
                                  <a:pt x="12465" y="44488"/>
                                  <a:pt x="4769" y="45999"/>
                                  <a:pt x="197" y="45999"/>
                                </a:cubicBezTo>
                                <a:lnTo>
                                  <a:pt x="0" y="45920"/>
                                </a:lnTo>
                                <a:lnTo>
                                  <a:pt x="0" y="40878"/>
                                </a:lnTo>
                                <a:lnTo>
                                  <a:pt x="197" y="40957"/>
                                </a:lnTo>
                                <a:cubicBezTo>
                                  <a:pt x="9658" y="40957"/>
                                  <a:pt x="17748" y="33338"/>
                                  <a:pt x="17748" y="23075"/>
                                </a:cubicBezTo>
                                <a:cubicBezTo>
                                  <a:pt x="17748" y="13462"/>
                                  <a:pt x="10294" y="5054"/>
                                  <a:pt x="197" y="5054"/>
                                </a:cubicBezTo>
                                <a:lnTo>
                                  <a:pt x="0" y="5131"/>
                                </a:lnTo>
                                <a:lnTo>
                                  <a:pt x="0" y="81"/>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5888190" y="731878"/>
                            <a:ext cx="25324" cy="59322"/>
                          </a:xfrm>
                          <a:custGeom>
                            <a:avLst/>
                            <a:gdLst/>
                            <a:ahLst/>
                            <a:cxnLst/>
                            <a:rect l="0" t="0" r="0" b="0"/>
                            <a:pathLst>
                              <a:path w="25324" h="59322">
                                <a:moveTo>
                                  <a:pt x="9208" y="0"/>
                                </a:moveTo>
                                <a:lnTo>
                                  <a:pt x="14821" y="0"/>
                                </a:lnTo>
                                <a:lnTo>
                                  <a:pt x="14821" y="15482"/>
                                </a:lnTo>
                                <a:lnTo>
                                  <a:pt x="25324" y="15482"/>
                                </a:lnTo>
                                <a:lnTo>
                                  <a:pt x="25324" y="20524"/>
                                </a:lnTo>
                                <a:lnTo>
                                  <a:pt x="14821" y="20524"/>
                                </a:lnTo>
                                <a:lnTo>
                                  <a:pt x="14821" y="59322"/>
                                </a:lnTo>
                                <a:lnTo>
                                  <a:pt x="9208" y="59322"/>
                                </a:lnTo>
                                <a:lnTo>
                                  <a:pt x="9208" y="20524"/>
                                </a:lnTo>
                                <a:lnTo>
                                  <a:pt x="0" y="20524"/>
                                </a:lnTo>
                                <a:lnTo>
                                  <a:pt x="0" y="15482"/>
                                </a:lnTo>
                                <a:lnTo>
                                  <a:pt x="9208" y="15482"/>
                                </a:lnTo>
                                <a:lnTo>
                                  <a:pt x="92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9" name="Shape 1329"/>
                        <wps:cNvSpPr/>
                        <wps:spPr>
                          <a:xfrm>
                            <a:off x="5919420" y="747358"/>
                            <a:ext cx="9144" cy="43828"/>
                          </a:xfrm>
                          <a:custGeom>
                            <a:avLst/>
                            <a:gdLst/>
                            <a:ahLst/>
                            <a:cxnLst/>
                            <a:rect l="0" t="0" r="0" b="0"/>
                            <a:pathLst>
                              <a:path w="9144" h="43828">
                                <a:moveTo>
                                  <a:pt x="0" y="0"/>
                                </a:moveTo>
                                <a:lnTo>
                                  <a:pt x="9144" y="0"/>
                                </a:lnTo>
                                <a:lnTo>
                                  <a:pt x="9144" y="43828"/>
                                </a:lnTo>
                                <a:lnTo>
                                  <a:pt x="0" y="4382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0" name="Shape 1330"/>
                        <wps:cNvSpPr/>
                        <wps:spPr>
                          <a:xfrm>
                            <a:off x="5919420" y="731889"/>
                            <a:ext cx="9144" cy="10096"/>
                          </a:xfrm>
                          <a:custGeom>
                            <a:avLst/>
                            <a:gdLst/>
                            <a:ahLst/>
                            <a:cxnLst/>
                            <a:rect l="0" t="0" r="0" b="0"/>
                            <a:pathLst>
                              <a:path w="9144" h="10096">
                                <a:moveTo>
                                  <a:pt x="0" y="0"/>
                                </a:moveTo>
                                <a:lnTo>
                                  <a:pt x="9144" y="0"/>
                                </a:lnTo>
                                <a:lnTo>
                                  <a:pt x="9144" y="10096"/>
                                </a:lnTo>
                                <a:lnTo>
                                  <a:pt x="0" y="1009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5933613" y="746232"/>
                            <a:ext cx="22911" cy="45999"/>
                          </a:xfrm>
                          <a:custGeom>
                            <a:avLst/>
                            <a:gdLst/>
                            <a:ahLst/>
                            <a:cxnLst/>
                            <a:rect l="0" t="0" r="0" b="0"/>
                            <a:pathLst>
                              <a:path w="22911" h="45999">
                                <a:moveTo>
                                  <a:pt x="22834" y="0"/>
                                </a:moveTo>
                                <a:lnTo>
                                  <a:pt x="22911" y="33"/>
                                </a:lnTo>
                                <a:lnTo>
                                  <a:pt x="22911" y="5054"/>
                                </a:lnTo>
                                <a:cubicBezTo>
                                  <a:pt x="14910" y="5054"/>
                                  <a:pt x="5600" y="11620"/>
                                  <a:pt x="5600" y="23240"/>
                                </a:cubicBezTo>
                                <a:cubicBezTo>
                                  <a:pt x="5600" y="33426"/>
                                  <a:pt x="13855" y="40957"/>
                                  <a:pt x="22911" y="40957"/>
                                </a:cubicBezTo>
                                <a:lnTo>
                                  <a:pt x="22911" y="45966"/>
                                </a:lnTo>
                                <a:lnTo>
                                  <a:pt x="22834" y="45999"/>
                                </a:lnTo>
                                <a:cubicBezTo>
                                  <a:pt x="10008" y="45999"/>
                                  <a:pt x="0" y="35178"/>
                                  <a:pt x="0" y="23330"/>
                                </a:cubicBezTo>
                                <a:cubicBezTo>
                                  <a:pt x="0" y="9461"/>
                                  <a:pt x="11290" y="0"/>
                                  <a:pt x="228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5956524" y="746265"/>
                            <a:ext cx="22923" cy="45934"/>
                          </a:xfrm>
                          <a:custGeom>
                            <a:avLst/>
                            <a:gdLst/>
                            <a:ahLst/>
                            <a:cxnLst/>
                            <a:rect l="0" t="0" r="0" b="0"/>
                            <a:pathLst>
                              <a:path w="22923" h="45934">
                                <a:moveTo>
                                  <a:pt x="0" y="0"/>
                                </a:moveTo>
                                <a:lnTo>
                                  <a:pt x="16296" y="6957"/>
                                </a:lnTo>
                                <a:cubicBezTo>
                                  <a:pt x="20422" y="11203"/>
                                  <a:pt x="22923" y="16953"/>
                                  <a:pt x="22923" y="22967"/>
                                </a:cubicBezTo>
                                <a:cubicBezTo>
                                  <a:pt x="22923" y="28936"/>
                                  <a:pt x="20460" y="34685"/>
                                  <a:pt x="16353" y="38943"/>
                                </a:cubicBezTo>
                                <a:lnTo>
                                  <a:pt x="0" y="45934"/>
                                </a:lnTo>
                                <a:lnTo>
                                  <a:pt x="0" y="40925"/>
                                </a:lnTo>
                                <a:cubicBezTo>
                                  <a:pt x="8496" y="40925"/>
                                  <a:pt x="17310" y="34193"/>
                                  <a:pt x="17310" y="22738"/>
                                </a:cubicBezTo>
                                <a:cubicBezTo>
                                  <a:pt x="17310" y="11194"/>
                                  <a:pt x="7544" y="5021"/>
                                  <a:pt x="0" y="5021"/>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5987923" y="746234"/>
                            <a:ext cx="38557" cy="44958"/>
                          </a:xfrm>
                          <a:custGeom>
                            <a:avLst/>
                            <a:gdLst/>
                            <a:ahLst/>
                            <a:cxnLst/>
                            <a:rect l="0" t="0" r="0" b="0"/>
                            <a:pathLst>
                              <a:path w="38557" h="44958">
                                <a:moveTo>
                                  <a:pt x="19241" y="0"/>
                                </a:moveTo>
                                <a:cubicBezTo>
                                  <a:pt x="24612" y="0"/>
                                  <a:pt x="29096" y="1359"/>
                                  <a:pt x="33109" y="5372"/>
                                </a:cubicBezTo>
                                <a:cubicBezTo>
                                  <a:pt x="36398" y="8572"/>
                                  <a:pt x="38557" y="13627"/>
                                  <a:pt x="38557" y="20841"/>
                                </a:cubicBezTo>
                                <a:lnTo>
                                  <a:pt x="38557" y="44958"/>
                                </a:lnTo>
                                <a:lnTo>
                                  <a:pt x="32944" y="44958"/>
                                </a:lnTo>
                                <a:lnTo>
                                  <a:pt x="32944" y="20841"/>
                                </a:lnTo>
                                <a:cubicBezTo>
                                  <a:pt x="32944" y="15151"/>
                                  <a:pt x="31191" y="11138"/>
                                  <a:pt x="28791" y="8813"/>
                                </a:cubicBezTo>
                                <a:cubicBezTo>
                                  <a:pt x="25743" y="5855"/>
                                  <a:pt x="21730" y="5055"/>
                                  <a:pt x="19241" y="5055"/>
                                </a:cubicBezTo>
                                <a:cubicBezTo>
                                  <a:pt x="16751" y="5055"/>
                                  <a:pt x="12751" y="5855"/>
                                  <a:pt x="9703" y="8813"/>
                                </a:cubicBezTo>
                                <a:cubicBezTo>
                                  <a:pt x="7290" y="11138"/>
                                  <a:pt x="5537" y="15151"/>
                                  <a:pt x="5613" y="20841"/>
                                </a:cubicBezTo>
                                <a:lnTo>
                                  <a:pt x="5613" y="44958"/>
                                </a:lnTo>
                                <a:lnTo>
                                  <a:pt x="0" y="44958"/>
                                </a:lnTo>
                                <a:lnTo>
                                  <a:pt x="0" y="1130"/>
                                </a:lnTo>
                                <a:lnTo>
                                  <a:pt x="5613" y="1130"/>
                                </a:lnTo>
                                <a:lnTo>
                                  <a:pt x="5613" y="6731"/>
                                </a:lnTo>
                                <a:lnTo>
                                  <a:pt x="5778" y="6731"/>
                                </a:lnTo>
                                <a:cubicBezTo>
                                  <a:pt x="7455" y="4089"/>
                                  <a:pt x="11798" y="0"/>
                                  <a:pt x="192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6058272" y="731696"/>
                            <a:ext cx="19076" cy="60458"/>
                          </a:xfrm>
                          <a:custGeom>
                            <a:avLst/>
                            <a:gdLst/>
                            <a:ahLst/>
                            <a:cxnLst/>
                            <a:rect l="0" t="0" r="0" b="0"/>
                            <a:pathLst>
                              <a:path w="19076" h="60458">
                                <a:moveTo>
                                  <a:pt x="19076" y="0"/>
                                </a:moveTo>
                                <a:lnTo>
                                  <a:pt x="19076" y="5633"/>
                                </a:lnTo>
                                <a:lnTo>
                                  <a:pt x="15246" y="7166"/>
                                </a:lnTo>
                                <a:cubicBezTo>
                                  <a:pt x="13808" y="8548"/>
                                  <a:pt x="12992" y="10369"/>
                                  <a:pt x="12992" y="12211"/>
                                </a:cubicBezTo>
                                <a:cubicBezTo>
                                  <a:pt x="13030" y="14217"/>
                                  <a:pt x="13891" y="16024"/>
                                  <a:pt x="15153" y="17690"/>
                                </a:cubicBezTo>
                                <a:lnTo>
                                  <a:pt x="19076" y="21664"/>
                                </a:lnTo>
                                <a:lnTo>
                                  <a:pt x="19076" y="30062"/>
                                </a:lnTo>
                                <a:lnTo>
                                  <a:pt x="17958" y="28963"/>
                                </a:lnTo>
                                <a:cubicBezTo>
                                  <a:pt x="16510" y="29445"/>
                                  <a:pt x="13551" y="30956"/>
                                  <a:pt x="12103" y="32010"/>
                                </a:cubicBezTo>
                                <a:cubicBezTo>
                                  <a:pt x="7048" y="35693"/>
                                  <a:pt x="5931" y="39376"/>
                                  <a:pt x="5931" y="42666"/>
                                </a:cubicBezTo>
                                <a:cubicBezTo>
                                  <a:pt x="5931" y="49879"/>
                                  <a:pt x="12268" y="54857"/>
                                  <a:pt x="18186" y="54857"/>
                                </a:cubicBezTo>
                                <a:lnTo>
                                  <a:pt x="19076" y="54442"/>
                                </a:lnTo>
                                <a:lnTo>
                                  <a:pt x="19076" y="60289"/>
                                </a:lnTo>
                                <a:lnTo>
                                  <a:pt x="18669" y="60458"/>
                                </a:lnTo>
                                <a:cubicBezTo>
                                  <a:pt x="7366" y="60458"/>
                                  <a:pt x="0" y="51327"/>
                                  <a:pt x="0" y="42348"/>
                                </a:cubicBezTo>
                                <a:cubicBezTo>
                                  <a:pt x="0" y="33051"/>
                                  <a:pt x="6807" y="27845"/>
                                  <a:pt x="13703" y="24720"/>
                                </a:cubicBezTo>
                                <a:cubicBezTo>
                                  <a:pt x="10732" y="21748"/>
                                  <a:pt x="7048" y="18066"/>
                                  <a:pt x="7048" y="12287"/>
                                </a:cubicBezTo>
                                <a:cubicBezTo>
                                  <a:pt x="7048" y="8527"/>
                                  <a:pt x="8731" y="5245"/>
                                  <a:pt x="11357" y="2901"/>
                                </a:cubicBezTo>
                                <a:lnTo>
                                  <a:pt x="190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077348" y="730851"/>
                            <a:ext cx="35420" cy="61303"/>
                          </a:xfrm>
                          <a:custGeom>
                            <a:avLst/>
                            <a:gdLst/>
                            <a:ahLst/>
                            <a:cxnLst/>
                            <a:rect l="0" t="0" r="0" b="0"/>
                            <a:pathLst>
                              <a:path w="35420" h="61303">
                                <a:moveTo>
                                  <a:pt x="2248" y="0"/>
                                </a:moveTo>
                                <a:cubicBezTo>
                                  <a:pt x="9537" y="0"/>
                                  <a:pt x="16421" y="5931"/>
                                  <a:pt x="16421" y="13856"/>
                                </a:cubicBezTo>
                                <a:cubicBezTo>
                                  <a:pt x="16421" y="22276"/>
                                  <a:pt x="7925" y="26289"/>
                                  <a:pt x="4889" y="27331"/>
                                </a:cubicBezTo>
                                <a:lnTo>
                                  <a:pt x="16103" y="38380"/>
                                </a:lnTo>
                                <a:lnTo>
                                  <a:pt x="24765" y="21717"/>
                                </a:lnTo>
                                <a:lnTo>
                                  <a:pt x="31419" y="21717"/>
                                </a:lnTo>
                                <a:lnTo>
                                  <a:pt x="20434" y="42621"/>
                                </a:lnTo>
                                <a:lnTo>
                                  <a:pt x="35420" y="57214"/>
                                </a:lnTo>
                                <a:lnTo>
                                  <a:pt x="31166" y="61303"/>
                                </a:lnTo>
                                <a:lnTo>
                                  <a:pt x="17627" y="48082"/>
                                </a:lnTo>
                                <a:cubicBezTo>
                                  <a:pt x="16586" y="50044"/>
                                  <a:pt x="14843" y="53349"/>
                                  <a:pt x="11978" y="56165"/>
                                </a:cubicBezTo>
                                <a:lnTo>
                                  <a:pt x="0" y="61134"/>
                                </a:lnTo>
                                <a:lnTo>
                                  <a:pt x="0" y="55287"/>
                                </a:lnTo>
                                <a:lnTo>
                                  <a:pt x="8299" y="51418"/>
                                </a:lnTo>
                                <a:cubicBezTo>
                                  <a:pt x="10525" y="49000"/>
                                  <a:pt x="12026" y="46031"/>
                                  <a:pt x="13144" y="43828"/>
                                </a:cubicBezTo>
                                <a:lnTo>
                                  <a:pt x="0" y="30907"/>
                                </a:lnTo>
                                <a:lnTo>
                                  <a:pt x="0" y="22509"/>
                                </a:lnTo>
                                <a:lnTo>
                                  <a:pt x="648" y="23165"/>
                                </a:lnTo>
                                <a:cubicBezTo>
                                  <a:pt x="3530" y="22035"/>
                                  <a:pt x="10655" y="19634"/>
                                  <a:pt x="10490" y="13297"/>
                                </a:cubicBezTo>
                                <a:cubicBezTo>
                                  <a:pt x="10655" y="9449"/>
                                  <a:pt x="7137" y="5614"/>
                                  <a:pt x="2159" y="5614"/>
                                </a:cubicBezTo>
                                <a:lnTo>
                                  <a:pt x="0" y="6478"/>
                                </a:lnTo>
                                <a:lnTo>
                                  <a:pt x="0" y="845"/>
                                </a:lnTo>
                                <a:lnTo>
                                  <a:pt x="22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142241" y="731882"/>
                            <a:ext cx="40234" cy="59309"/>
                          </a:xfrm>
                          <a:custGeom>
                            <a:avLst/>
                            <a:gdLst/>
                            <a:ahLst/>
                            <a:cxnLst/>
                            <a:rect l="0" t="0" r="0" b="0"/>
                            <a:pathLst>
                              <a:path w="40234" h="59309">
                                <a:moveTo>
                                  <a:pt x="0" y="0"/>
                                </a:moveTo>
                                <a:lnTo>
                                  <a:pt x="15062" y="0"/>
                                </a:lnTo>
                                <a:cubicBezTo>
                                  <a:pt x="23000" y="0"/>
                                  <a:pt x="26924" y="978"/>
                                  <a:pt x="29654" y="2248"/>
                                </a:cubicBezTo>
                                <a:cubicBezTo>
                                  <a:pt x="36297" y="5385"/>
                                  <a:pt x="40234" y="11874"/>
                                  <a:pt x="40234" y="19164"/>
                                </a:cubicBezTo>
                                <a:cubicBezTo>
                                  <a:pt x="40234" y="27724"/>
                                  <a:pt x="34049" y="36475"/>
                                  <a:pt x="22593" y="37199"/>
                                </a:cubicBezTo>
                                <a:lnTo>
                                  <a:pt x="39344" y="59309"/>
                                </a:lnTo>
                                <a:lnTo>
                                  <a:pt x="31902" y="59309"/>
                                </a:lnTo>
                                <a:lnTo>
                                  <a:pt x="11773" y="32462"/>
                                </a:lnTo>
                                <a:cubicBezTo>
                                  <a:pt x="19317" y="32462"/>
                                  <a:pt x="21882" y="32385"/>
                                  <a:pt x="24524" y="31585"/>
                                </a:cubicBezTo>
                                <a:cubicBezTo>
                                  <a:pt x="31001" y="29731"/>
                                  <a:pt x="34303" y="24282"/>
                                  <a:pt x="34303" y="18999"/>
                                </a:cubicBezTo>
                                <a:cubicBezTo>
                                  <a:pt x="34303" y="14351"/>
                                  <a:pt x="31648" y="9551"/>
                                  <a:pt x="27800" y="7633"/>
                                </a:cubicBezTo>
                                <a:cubicBezTo>
                                  <a:pt x="24282" y="5779"/>
                                  <a:pt x="21234" y="5385"/>
                                  <a:pt x="16269" y="5385"/>
                                </a:cubicBezTo>
                                <a:lnTo>
                                  <a:pt x="5931" y="5385"/>
                                </a:lnTo>
                                <a:lnTo>
                                  <a:pt x="5931"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6188300" y="746237"/>
                            <a:ext cx="22885" cy="46000"/>
                          </a:xfrm>
                          <a:custGeom>
                            <a:avLst/>
                            <a:gdLst/>
                            <a:ahLst/>
                            <a:cxnLst/>
                            <a:rect l="0" t="0" r="0" b="0"/>
                            <a:pathLst>
                              <a:path w="22885" h="46000">
                                <a:moveTo>
                                  <a:pt x="22771" y="0"/>
                                </a:moveTo>
                                <a:lnTo>
                                  <a:pt x="22885" y="33"/>
                                </a:lnTo>
                                <a:lnTo>
                                  <a:pt x="22885" y="5056"/>
                                </a:lnTo>
                                <a:lnTo>
                                  <a:pt x="22847" y="5042"/>
                                </a:lnTo>
                                <a:cubicBezTo>
                                  <a:pt x="15951" y="5042"/>
                                  <a:pt x="7379" y="9703"/>
                                  <a:pt x="5778" y="20028"/>
                                </a:cubicBezTo>
                                <a:lnTo>
                                  <a:pt x="22885" y="20028"/>
                                </a:lnTo>
                                <a:lnTo>
                                  <a:pt x="22885" y="25083"/>
                                </a:lnTo>
                                <a:lnTo>
                                  <a:pt x="5778" y="25083"/>
                                </a:lnTo>
                                <a:cubicBezTo>
                                  <a:pt x="6172" y="33668"/>
                                  <a:pt x="14186" y="40958"/>
                                  <a:pt x="22771" y="40958"/>
                                </a:cubicBezTo>
                                <a:lnTo>
                                  <a:pt x="22885" y="40922"/>
                                </a:lnTo>
                                <a:lnTo>
                                  <a:pt x="22885" y="45987"/>
                                </a:lnTo>
                                <a:lnTo>
                                  <a:pt x="22847" y="46000"/>
                                </a:lnTo>
                                <a:cubicBezTo>
                                  <a:pt x="10579" y="46000"/>
                                  <a:pt x="0" y="36068"/>
                                  <a:pt x="0" y="23076"/>
                                </a:cubicBezTo>
                                <a:cubicBezTo>
                                  <a:pt x="0" y="10656"/>
                                  <a:pt x="10020" y="242"/>
                                  <a:pt x="227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6211185" y="776856"/>
                            <a:ext cx="21513" cy="15367"/>
                          </a:xfrm>
                          <a:custGeom>
                            <a:avLst/>
                            <a:gdLst/>
                            <a:ahLst/>
                            <a:cxnLst/>
                            <a:rect l="0" t="0" r="0" b="0"/>
                            <a:pathLst>
                              <a:path w="21513" h="15367">
                                <a:moveTo>
                                  <a:pt x="15596" y="0"/>
                                </a:moveTo>
                                <a:lnTo>
                                  <a:pt x="21513" y="0"/>
                                </a:lnTo>
                                <a:cubicBezTo>
                                  <a:pt x="19996" y="4363"/>
                                  <a:pt x="17132" y="8207"/>
                                  <a:pt x="13386" y="10962"/>
                                </a:cubicBezTo>
                                <a:lnTo>
                                  <a:pt x="0" y="15367"/>
                                </a:lnTo>
                                <a:lnTo>
                                  <a:pt x="0" y="10302"/>
                                </a:lnTo>
                                <a:lnTo>
                                  <a:pt x="9993" y="7150"/>
                                </a:lnTo>
                                <a:cubicBezTo>
                                  <a:pt x="12668" y="5268"/>
                                  <a:pt x="14592" y="2724"/>
                                  <a:pt x="155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6211185" y="746270"/>
                            <a:ext cx="23038" cy="25050"/>
                          </a:xfrm>
                          <a:custGeom>
                            <a:avLst/>
                            <a:gdLst/>
                            <a:ahLst/>
                            <a:cxnLst/>
                            <a:rect l="0" t="0" r="0" b="0"/>
                            <a:pathLst>
                              <a:path w="23038" h="25050">
                                <a:moveTo>
                                  <a:pt x="0" y="0"/>
                                </a:moveTo>
                                <a:lnTo>
                                  <a:pt x="12092" y="3559"/>
                                </a:lnTo>
                                <a:cubicBezTo>
                                  <a:pt x="15386" y="5673"/>
                                  <a:pt x="17869" y="8458"/>
                                  <a:pt x="19431" y="11181"/>
                                </a:cubicBezTo>
                                <a:cubicBezTo>
                                  <a:pt x="22403" y="15905"/>
                                  <a:pt x="23038" y="20808"/>
                                  <a:pt x="22809" y="25050"/>
                                </a:cubicBezTo>
                                <a:lnTo>
                                  <a:pt x="0" y="25050"/>
                                </a:lnTo>
                                <a:lnTo>
                                  <a:pt x="0" y="19995"/>
                                </a:lnTo>
                                <a:lnTo>
                                  <a:pt x="17107" y="19995"/>
                                </a:lnTo>
                                <a:cubicBezTo>
                                  <a:pt x="16224" y="14832"/>
                                  <a:pt x="13681" y="11086"/>
                                  <a:pt x="10487" y="8630"/>
                                </a:cubicBezTo>
                                <a:lnTo>
                                  <a:pt x="0" y="50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6239020" y="746232"/>
                            <a:ext cx="27572" cy="46000"/>
                          </a:xfrm>
                          <a:custGeom>
                            <a:avLst/>
                            <a:gdLst/>
                            <a:ahLst/>
                            <a:cxnLst/>
                            <a:rect l="0" t="0" r="0" b="0"/>
                            <a:pathLst>
                              <a:path w="27572" h="46000">
                                <a:moveTo>
                                  <a:pt x="14021" y="0"/>
                                </a:moveTo>
                                <a:cubicBezTo>
                                  <a:pt x="20587" y="0"/>
                                  <a:pt x="26035" y="5055"/>
                                  <a:pt x="25972" y="11950"/>
                                </a:cubicBezTo>
                                <a:lnTo>
                                  <a:pt x="20358" y="11950"/>
                                </a:lnTo>
                                <a:cubicBezTo>
                                  <a:pt x="19951" y="6566"/>
                                  <a:pt x="16269" y="5055"/>
                                  <a:pt x="13779" y="5055"/>
                                </a:cubicBezTo>
                                <a:cubicBezTo>
                                  <a:pt x="9296" y="5055"/>
                                  <a:pt x="7138" y="8661"/>
                                  <a:pt x="7138" y="11620"/>
                                </a:cubicBezTo>
                                <a:cubicBezTo>
                                  <a:pt x="7138" y="16269"/>
                                  <a:pt x="11786" y="17882"/>
                                  <a:pt x="14986" y="18910"/>
                                </a:cubicBezTo>
                                <a:cubicBezTo>
                                  <a:pt x="20117" y="20600"/>
                                  <a:pt x="27496" y="23406"/>
                                  <a:pt x="27496" y="32462"/>
                                </a:cubicBezTo>
                                <a:cubicBezTo>
                                  <a:pt x="27572" y="39992"/>
                                  <a:pt x="23000" y="46000"/>
                                  <a:pt x="13703" y="46000"/>
                                </a:cubicBezTo>
                                <a:cubicBezTo>
                                  <a:pt x="7620" y="46000"/>
                                  <a:pt x="0" y="41834"/>
                                  <a:pt x="241" y="31979"/>
                                </a:cubicBezTo>
                                <a:lnTo>
                                  <a:pt x="5855" y="31979"/>
                                </a:lnTo>
                                <a:cubicBezTo>
                                  <a:pt x="6007" y="40322"/>
                                  <a:pt x="11697" y="40957"/>
                                  <a:pt x="13703" y="40957"/>
                                </a:cubicBezTo>
                                <a:cubicBezTo>
                                  <a:pt x="18999" y="40957"/>
                                  <a:pt x="21869" y="37833"/>
                                  <a:pt x="21869" y="33109"/>
                                </a:cubicBezTo>
                                <a:cubicBezTo>
                                  <a:pt x="21869" y="27089"/>
                                  <a:pt x="16421" y="25730"/>
                                  <a:pt x="13145" y="24371"/>
                                </a:cubicBezTo>
                                <a:cubicBezTo>
                                  <a:pt x="8649" y="22847"/>
                                  <a:pt x="1524" y="20447"/>
                                  <a:pt x="1524" y="12179"/>
                                </a:cubicBezTo>
                                <a:cubicBezTo>
                                  <a:pt x="1524" y="6020"/>
                                  <a:pt x="5931" y="0"/>
                                  <a:pt x="140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271794" y="746232"/>
                            <a:ext cx="22923" cy="45999"/>
                          </a:xfrm>
                          <a:custGeom>
                            <a:avLst/>
                            <a:gdLst/>
                            <a:ahLst/>
                            <a:cxnLst/>
                            <a:rect l="0" t="0" r="0" b="0"/>
                            <a:pathLst>
                              <a:path w="22923" h="45999">
                                <a:moveTo>
                                  <a:pt x="22835" y="0"/>
                                </a:moveTo>
                                <a:lnTo>
                                  <a:pt x="22923" y="38"/>
                                </a:lnTo>
                                <a:lnTo>
                                  <a:pt x="22923" y="5054"/>
                                </a:lnTo>
                                <a:cubicBezTo>
                                  <a:pt x="14897" y="5054"/>
                                  <a:pt x="5613" y="11620"/>
                                  <a:pt x="5613" y="23240"/>
                                </a:cubicBezTo>
                                <a:cubicBezTo>
                                  <a:pt x="5613" y="33426"/>
                                  <a:pt x="13868" y="40957"/>
                                  <a:pt x="22923" y="40957"/>
                                </a:cubicBezTo>
                                <a:lnTo>
                                  <a:pt x="22923" y="45961"/>
                                </a:lnTo>
                                <a:lnTo>
                                  <a:pt x="22835" y="45999"/>
                                </a:lnTo>
                                <a:cubicBezTo>
                                  <a:pt x="10008" y="45999"/>
                                  <a:pt x="0" y="35178"/>
                                  <a:pt x="0" y="23330"/>
                                </a:cubicBezTo>
                                <a:cubicBezTo>
                                  <a:pt x="0" y="9461"/>
                                  <a:pt x="11290" y="0"/>
                                  <a:pt x="228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6294717" y="746270"/>
                            <a:ext cx="22923" cy="45923"/>
                          </a:xfrm>
                          <a:custGeom>
                            <a:avLst/>
                            <a:gdLst/>
                            <a:ahLst/>
                            <a:cxnLst/>
                            <a:rect l="0" t="0" r="0" b="0"/>
                            <a:pathLst>
                              <a:path w="22923" h="45923">
                                <a:moveTo>
                                  <a:pt x="0" y="0"/>
                                </a:moveTo>
                                <a:lnTo>
                                  <a:pt x="16285" y="6952"/>
                                </a:lnTo>
                                <a:cubicBezTo>
                                  <a:pt x="20415" y="11198"/>
                                  <a:pt x="22923" y="16948"/>
                                  <a:pt x="22923" y="22961"/>
                                </a:cubicBezTo>
                                <a:cubicBezTo>
                                  <a:pt x="22923" y="28931"/>
                                  <a:pt x="20457" y="34680"/>
                                  <a:pt x="16347" y="38938"/>
                                </a:cubicBezTo>
                                <a:lnTo>
                                  <a:pt x="0" y="45923"/>
                                </a:lnTo>
                                <a:lnTo>
                                  <a:pt x="0" y="40919"/>
                                </a:lnTo>
                                <a:cubicBezTo>
                                  <a:pt x="8484" y="40919"/>
                                  <a:pt x="17310" y="34188"/>
                                  <a:pt x="17310" y="22733"/>
                                </a:cubicBezTo>
                                <a:cubicBezTo>
                                  <a:pt x="17310" y="11188"/>
                                  <a:pt x="7519" y="5016"/>
                                  <a:pt x="0" y="5016"/>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325866" y="747366"/>
                            <a:ext cx="38392" cy="44869"/>
                          </a:xfrm>
                          <a:custGeom>
                            <a:avLst/>
                            <a:gdLst/>
                            <a:ahLst/>
                            <a:cxnLst/>
                            <a:rect l="0" t="0" r="0" b="0"/>
                            <a:pathLst>
                              <a:path w="38392" h="44869">
                                <a:moveTo>
                                  <a:pt x="0" y="0"/>
                                </a:moveTo>
                                <a:lnTo>
                                  <a:pt x="5614" y="0"/>
                                </a:lnTo>
                                <a:lnTo>
                                  <a:pt x="5614" y="24117"/>
                                </a:lnTo>
                                <a:cubicBezTo>
                                  <a:pt x="5614" y="29642"/>
                                  <a:pt x="6820" y="33248"/>
                                  <a:pt x="8738" y="35649"/>
                                </a:cubicBezTo>
                                <a:cubicBezTo>
                                  <a:pt x="11786" y="39103"/>
                                  <a:pt x="15875" y="39827"/>
                                  <a:pt x="18923" y="39827"/>
                                </a:cubicBezTo>
                                <a:cubicBezTo>
                                  <a:pt x="22047" y="39827"/>
                                  <a:pt x="25413" y="39103"/>
                                  <a:pt x="28207" y="36296"/>
                                </a:cubicBezTo>
                                <a:cubicBezTo>
                                  <a:pt x="30772" y="33731"/>
                                  <a:pt x="32791" y="30849"/>
                                  <a:pt x="32791" y="23152"/>
                                </a:cubicBezTo>
                                <a:lnTo>
                                  <a:pt x="32791" y="0"/>
                                </a:lnTo>
                                <a:lnTo>
                                  <a:pt x="38392" y="0"/>
                                </a:lnTo>
                                <a:lnTo>
                                  <a:pt x="38392" y="43828"/>
                                </a:lnTo>
                                <a:lnTo>
                                  <a:pt x="33096" y="43828"/>
                                </a:lnTo>
                                <a:lnTo>
                                  <a:pt x="33096" y="37020"/>
                                </a:lnTo>
                                <a:lnTo>
                                  <a:pt x="32944" y="37020"/>
                                </a:lnTo>
                                <a:cubicBezTo>
                                  <a:pt x="31344" y="40310"/>
                                  <a:pt x="27089" y="44869"/>
                                  <a:pt x="18923" y="44869"/>
                                </a:cubicBezTo>
                                <a:cubicBezTo>
                                  <a:pt x="10262" y="44869"/>
                                  <a:pt x="5779" y="40704"/>
                                  <a:pt x="3861" y="38291"/>
                                </a:cubicBezTo>
                                <a:cubicBezTo>
                                  <a:pt x="724" y="34455"/>
                                  <a:pt x="0" y="28842"/>
                                  <a:pt x="0" y="24193"/>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6374820" y="746234"/>
                            <a:ext cx="18110" cy="44958"/>
                          </a:xfrm>
                          <a:custGeom>
                            <a:avLst/>
                            <a:gdLst/>
                            <a:ahLst/>
                            <a:cxnLst/>
                            <a:rect l="0" t="0" r="0" b="0"/>
                            <a:pathLst>
                              <a:path w="18110" h="44958">
                                <a:moveTo>
                                  <a:pt x="18110" y="0"/>
                                </a:moveTo>
                                <a:lnTo>
                                  <a:pt x="18110" y="5944"/>
                                </a:lnTo>
                                <a:cubicBezTo>
                                  <a:pt x="14186" y="6248"/>
                                  <a:pt x="10820" y="7696"/>
                                  <a:pt x="8661" y="10261"/>
                                </a:cubicBezTo>
                                <a:cubicBezTo>
                                  <a:pt x="6731" y="12662"/>
                                  <a:pt x="5613" y="15786"/>
                                  <a:pt x="5613" y="19317"/>
                                </a:cubicBezTo>
                                <a:lnTo>
                                  <a:pt x="5613" y="44958"/>
                                </a:lnTo>
                                <a:lnTo>
                                  <a:pt x="0" y="44958"/>
                                </a:lnTo>
                                <a:lnTo>
                                  <a:pt x="0" y="1130"/>
                                </a:lnTo>
                                <a:lnTo>
                                  <a:pt x="5613" y="1130"/>
                                </a:lnTo>
                                <a:lnTo>
                                  <a:pt x="5613" y="7455"/>
                                </a:lnTo>
                                <a:lnTo>
                                  <a:pt x="5778" y="7455"/>
                                </a:lnTo>
                                <a:cubicBezTo>
                                  <a:pt x="8420" y="1283"/>
                                  <a:pt x="13386" y="317"/>
                                  <a:pt x="181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6396466" y="746238"/>
                            <a:ext cx="45364" cy="46000"/>
                          </a:xfrm>
                          <a:custGeom>
                            <a:avLst/>
                            <a:gdLst/>
                            <a:ahLst/>
                            <a:cxnLst/>
                            <a:rect l="0" t="0" r="0" b="0"/>
                            <a:pathLst>
                              <a:path w="45364" h="46000">
                                <a:moveTo>
                                  <a:pt x="23558" y="0"/>
                                </a:moveTo>
                                <a:cubicBezTo>
                                  <a:pt x="31255" y="0"/>
                                  <a:pt x="41110" y="3835"/>
                                  <a:pt x="45364" y="14351"/>
                                </a:cubicBezTo>
                                <a:lnTo>
                                  <a:pt x="39192" y="14351"/>
                                </a:lnTo>
                                <a:cubicBezTo>
                                  <a:pt x="35661" y="7696"/>
                                  <a:pt x="29248" y="5042"/>
                                  <a:pt x="23723" y="5042"/>
                                </a:cubicBezTo>
                                <a:cubicBezTo>
                                  <a:pt x="15151" y="5042"/>
                                  <a:pt x="5600" y="11455"/>
                                  <a:pt x="5600" y="22911"/>
                                </a:cubicBezTo>
                                <a:cubicBezTo>
                                  <a:pt x="5600" y="32766"/>
                                  <a:pt x="13233" y="40945"/>
                                  <a:pt x="23723" y="40945"/>
                                </a:cubicBezTo>
                                <a:cubicBezTo>
                                  <a:pt x="32855" y="40945"/>
                                  <a:pt x="37427" y="35420"/>
                                  <a:pt x="39192" y="32055"/>
                                </a:cubicBezTo>
                                <a:lnTo>
                                  <a:pt x="45364" y="32055"/>
                                </a:lnTo>
                                <a:cubicBezTo>
                                  <a:pt x="42557" y="37490"/>
                                  <a:pt x="36716" y="46000"/>
                                  <a:pt x="23558" y="46000"/>
                                </a:cubicBezTo>
                                <a:cubicBezTo>
                                  <a:pt x="9855" y="46000"/>
                                  <a:pt x="0" y="35344"/>
                                  <a:pt x="0" y="23076"/>
                                </a:cubicBezTo>
                                <a:cubicBezTo>
                                  <a:pt x="0" y="10414"/>
                                  <a:pt x="10490" y="0"/>
                                  <a:pt x="235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6448065" y="746237"/>
                            <a:ext cx="22879" cy="46000"/>
                          </a:xfrm>
                          <a:custGeom>
                            <a:avLst/>
                            <a:gdLst/>
                            <a:ahLst/>
                            <a:cxnLst/>
                            <a:rect l="0" t="0" r="0" b="0"/>
                            <a:pathLst>
                              <a:path w="22879" h="46000">
                                <a:moveTo>
                                  <a:pt x="22746" y="0"/>
                                </a:moveTo>
                                <a:lnTo>
                                  <a:pt x="22879" y="40"/>
                                </a:lnTo>
                                <a:lnTo>
                                  <a:pt x="22879" y="5058"/>
                                </a:lnTo>
                                <a:lnTo>
                                  <a:pt x="22834" y="5042"/>
                                </a:lnTo>
                                <a:cubicBezTo>
                                  <a:pt x="15938" y="5042"/>
                                  <a:pt x="7366" y="9703"/>
                                  <a:pt x="5766" y="20028"/>
                                </a:cubicBezTo>
                                <a:lnTo>
                                  <a:pt x="22879" y="20028"/>
                                </a:lnTo>
                                <a:lnTo>
                                  <a:pt x="22879" y="25083"/>
                                </a:lnTo>
                                <a:lnTo>
                                  <a:pt x="5766" y="25083"/>
                                </a:lnTo>
                                <a:cubicBezTo>
                                  <a:pt x="6172" y="33668"/>
                                  <a:pt x="14173" y="40958"/>
                                  <a:pt x="22746" y="40958"/>
                                </a:cubicBezTo>
                                <a:lnTo>
                                  <a:pt x="22879" y="40916"/>
                                </a:lnTo>
                                <a:lnTo>
                                  <a:pt x="22879" y="45985"/>
                                </a:lnTo>
                                <a:lnTo>
                                  <a:pt x="22834" y="46000"/>
                                </a:lnTo>
                                <a:cubicBezTo>
                                  <a:pt x="10579" y="46000"/>
                                  <a:pt x="0" y="36068"/>
                                  <a:pt x="0" y="23076"/>
                                </a:cubicBezTo>
                                <a:cubicBezTo>
                                  <a:pt x="0" y="10656"/>
                                  <a:pt x="10008" y="242"/>
                                  <a:pt x="227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 name="Shape 128"/>
                        <wps:cNvSpPr/>
                        <wps:spPr>
                          <a:xfrm>
                            <a:off x="6470944" y="776856"/>
                            <a:ext cx="21520" cy="15365"/>
                          </a:xfrm>
                          <a:custGeom>
                            <a:avLst/>
                            <a:gdLst/>
                            <a:ahLst/>
                            <a:cxnLst/>
                            <a:rect l="0" t="0" r="0" b="0"/>
                            <a:pathLst>
                              <a:path w="21520" h="15365">
                                <a:moveTo>
                                  <a:pt x="15577" y="0"/>
                                </a:moveTo>
                                <a:lnTo>
                                  <a:pt x="21520" y="0"/>
                                </a:lnTo>
                                <a:cubicBezTo>
                                  <a:pt x="19996" y="4363"/>
                                  <a:pt x="17129" y="8207"/>
                                  <a:pt x="13381" y="10962"/>
                                </a:cubicBezTo>
                                <a:lnTo>
                                  <a:pt x="0" y="15365"/>
                                </a:lnTo>
                                <a:lnTo>
                                  <a:pt x="0" y="10296"/>
                                </a:lnTo>
                                <a:lnTo>
                                  <a:pt x="9983" y="7150"/>
                                </a:lnTo>
                                <a:cubicBezTo>
                                  <a:pt x="12659" y="5268"/>
                                  <a:pt x="14579" y="2724"/>
                                  <a:pt x="155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6470944" y="746276"/>
                            <a:ext cx="23044" cy="25043"/>
                          </a:xfrm>
                          <a:custGeom>
                            <a:avLst/>
                            <a:gdLst/>
                            <a:ahLst/>
                            <a:cxnLst/>
                            <a:rect l="0" t="0" r="0" b="0"/>
                            <a:pathLst>
                              <a:path w="23044" h="25043">
                                <a:moveTo>
                                  <a:pt x="0" y="0"/>
                                </a:moveTo>
                                <a:lnTo>
                                  <a:pt x="12086" y="3553"/>
                                </a:lnTo>
                                <a:cubicBezTo>
                                  <a:pt x="15383" y="5666"/>
                                  <a:pt x="17869" y="8451"/>
                                  <a:pt x="19438" y="11175"/>
                                </a:cubicBezTo>
                                <a:cubicBezTo>
                                  <a:pt x="22396" y="15899"/>
                                  <a:pt x="23044" y="20802"/>
                                  <a:pt x="22790" y="25043"/>
                                </a:cubicBezTo>
                                <a:lnTo>
                                  <a:pt x="0" y="25043"/>
                                </a:lnTo>
                                <a:lnTo>
                                  <a:pt x="0" y="19989"/>
                                </a:lnTo>
                                <a:lnTo>
                                  <a:pt x="17113" y="19989"/>
                                </a:lnTo>
                                <a:cubicBezTo>
                                  <a:pt x="16230" y="14826"/>
                                  <a:pt x="13684" y="11080"/>
                                  <a:pt x="10487" y="8624"/>
                                </a:cubicBezTo>
                                <a:lnTo>
                                  <a:pt x="0" y="501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 name="Shape 130"/>
                        <wps:cNvSpPr/>
                        <wps:spPr>
                          <a:xfrm>
                            <a:off x="6522739" y="730923"/>
                            <a:ext cx="58331" cy="61316"/>
                          </a:xfrm>
                          <a:custGeom>
                            <a:avLst/>
                            <a:gdLst/>
                            <a:ahLst/>
                            <a:cxnLst/>
                            <a:rect l="0" t="0" r="0" b="0"/>
                            <a:pathLst>
                              <a:path w="58331" h="61316">
                                <a:moveTo>
                                  <a:pt x="30924" y="0"/>
                                </a:moveTo>
                                <a:cubicBezTo>
                                  <a:pt x="46152" y="0"/>
                                  <a:pt x="55779" y="10655"/>
                                  <a:pt x="58103" y="16192"/>
                                </a:cubicBezTo>
                                <a:lnTo>
                                  <a:pt x="51448" y="16192"/>
                                </a:lnTo>
                                <a:cubicBezTo>
                                  <a:pt x="44958" y="6490"/>
                                  <a:pt x="34455" y="5372"/>
                                  <a:pt x="30849" y="5372"/>
                                </a:cubicBezTo>
                                <a:cubicBezTo>
                                  <a:pt x="16993" y="5372"/>
                                  <a:pt x="5918" y="17564"/>
                                  <a:pt x="5918" y="30784"/>
                                </a:cubicBezTo>
                                <a:cubicBezTo>
                                  <a:pt x="5918" y="44640"/>
                                  <a:pt x="18097" y="55943"/>
                                  <a:pt x="30924" y="55943"/>
                                </a:cubicBezTo>
                                <a:cubicBezTo>
                                  <a:pt x="33896" y="55943"/>
                                  <a:pt x="43600" y="55549"/>
                                  <a:pt x="51689" y="44729"/>
                                </a:cubicBezTo>
                                <a:lnTo>
                                  <a:pt x="58331" y="44729"/>
                                </a:lnTo>
                                <a:cubicBezTo>
                                  <a:pt x="52007" y="56349"/>
                                  <a:pt x="40551" y="61316"/>
                                  <a:pt x="31014" y="61316"/>
                                </a:cubicBezTo>
                                <a:cubicBezTo>
                                  <a:pt x="14415" y="61316"/>
                                  <a:pt x="0" y="48247"/>
                                  <a:pt x="0" y="30696"/>
                                </a:cubicBezTo>
                                <a:cubicBezTo>
                                  <a:pt x="0" y="13144"/>
                                  <a:pt x="14021" y="0"/>
                                  <a:pt x="309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6587476" y="746237"/>
                            <a:ext cx="22873" cy="46000"/>
                          </a:xfrm>
                          <a:custGeom>
                            <a:avLst/>
                            <a:gdLst/>
                            <a:ahLst/>
                            <a:cxnLst/>
                            <a:rect l="0" t="0" r="0" b="0"/>
                            <a:pathLst>
                              <a:path w="22873" h="46000">
                                <a:moveTo>
                                  <a:pt x="22758" y="0"/>
                                </a:moveTo>
                                <a:lnTo>
                                  <a:pt x="22873" y="34"/>
                                </a:lnTo>
                                <a:lnTo>
                                  <a:pt x="22873" y="5056"/>
                                </a:lnTo>
                                <a:lnTo>
                                  <a:pt x="22835" y="5042"/>
                                </a:lnTo>
                                <a:cubicBezTo>
                                  <a:pt x="15939" y="5042"/>
                                  <a:pt x="7366" y="9703"/>
                                  <a:pt x="5766" y="20028"/>
                                </a:cubicBezTo>
                                <a:lnTo>
                                  <a:pt x="22873" y="20028"/>
                                </a:lnTo>
                                <a:lnTo>
                                  <a:pt x="22873" y="25083"/>
                                </a:lnTo>
                                <a:lnTo>
                                  <a:pt x="5766" y="25083"/>
                                </a:lnTo>
                                <a:cubicBezTo>
                                  <a:pt x="6159" y="33668"/>
                                  <a:pt x="14174" y="40958"/>
                                  <a:pt x="22758" y="40958"/>
                                </a:cubicBezTo>
                                <a:lnTo>
                                  <a:pt x="22873" y="40922"/>
                                </a:lnTo>
                                <a:lnTo>
                                  <a:pt x="22873" y="45987"/>
                                </a:lnTo>
                                <a:lnTo>
                                  <a:pt x="22835" y="46000"/>
                                </a:lnTo>
                                <a:cubicBezTo>
                                  <a:pt x="10567" y="46000"/>
                                  <a:pt x="0" y="36068"/>
                                  <a:pt x="0" y="23076"/>
                                </a:cubicBezTo>
                                <a:cubicBezTo>
                                  <a:pt x="0" y="10656"/>
                                  <a:pt x="10008" y="242"/>
                                  <a:pt x="227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 name="Shape 132"/>
                        <wps:cNvSpPr/>
                        <wps:spPr>
                          <a:xfrm>
                            <a:off x="6610349" y="776856"/>
                            <a:ext cx="21513" cy="15367"/>
                          </a:xfrm>
                          <a:custGeom>
                            <a:avLst/>
                            <a:gdLst/>
                            <a:ahLst/>
                            <a:cxnLst/>
                            <a:rect l="0" t="0" r="0" b="0"/>
                            <a:pathLst>
                              <a:path w="21513" h="15367">
                                <a:moveTo>
                                  <a:pt x="15595" y="0"/>
                                </a:moveTo>
                                <a:lnTo>
                                  <a:pt x="21513" y="0"/>
                                </a:lnTo>
                                <a:cubicBezTo>
                                  <a:pt x="19996" y="4363"/>
                                  <a:pt x="17132" y="8207"/>
                                  <a:pt x="13385" y="10962"/>
                                </a:cubicBezTo>
                                <a:lnTo>
                                  <a:pt x="0" y="15367"/>
                                </a:lnTo>
                                <a:lnTo>
                                  <a:pt x="0" y="10302"/>
                                </a:lnTo>
                                <a:lnTo>
                                  <a:pt x="9993" y="7150"/>
                                </a:lnTo>
                                <a:cubicBezTo>
                                  <a:pt x="12668" y="5268"/>
                                  <a:pt x="14592" y="2724"/>
                                  <a:pt x="15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 name="Shape 133"/>
                        <wps:cNvSpPr/>
                        <wps:spPr>
                          <a:xfrm>
                            <a:off x="6610349" y="746271"/>
                            <a:ext cx="23037" cy="25049"/>
                          </a:xfrm>
                          <a:custGeom>
                            <a:avLst/>
                            <a:gdLst/>
                            <a:ahLst/>
                            <a:cxnLst/>
                            <a:rect l="0" t="0" r="0" b="0"/>
                            <a:pathLst>
                              <a:path w="23037" h="25049">
                                <a:moveTo>
                                  <a:pt x="0" y="0"/>
                                </a:moveTo>
                                <a:lnTo>
                                  <a:pt x="12092" y="3559"/>
                                </a:lnTo>
                                <a:cubicBezTo>
                                  <a:pt x="15386" y="5672"/>
                                  <a:pt x="17869" y="8457"/>
                                  <a:pt x="19431" y="11181"/>
                                </a:cubicBezTo>
                                <a:cubicBezTo>
                                  <a:pt x="22403" y="15904"/>
                                  <a:pt x="23037" y="20807"/>
                                  <a:pt x="22796" y="25049"/>
                                </a:cubicBezTo>
                                <a:lnTo>
                                  <a:pt x="0" y="25049"/>
                                </a:lnTo>
                                <a:lnTo>
                                  <a:pt x="0" y="19994"/>
                                </a:lnTo>
                                <a:lnTo>
                                  <a:pt x="17107" y="19994"/>
                                </a:lnTo>
                                <a:cubicBezTo>
                                  <a:pt x="16225" y="14832"/>
                                  <a:pt x="13681" y="11085"/>
                                  <a:pt x="10487" y="8629"/>
                                </a:cubicBezTo>
                                <a:lnTo>
                                  <a:pt x="0" y="502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 name="Shape 134"/>
                        <wps:cNvSpPr/>
                        <wps:spPr>
                          <a:xfrm>
                            <a:off x="6641708" y="746234"/>
                            <a:ext cx="38557" cy="44958"/>
                          </a:xfrm>
                          <a:custGeom>
                            <a:avLst/>
                            <a:gdLst/>
                            <a:ahLst/>
                            <a:cxnLst/>
                            <a:rect l="0" t="0" r="0" b="0"/>
                            <a:pathLst>
                              <a:path w="38557" h="44958">
                                <a:moveTo>
                                  <a:pt x="19241" y="0"/>
                                </a:moveTo>
                                <a:cubicBezTo>
                                  <a:pt x="24612" y="0"/>
                                  <a:pt x="29096" y="1359"/>
                                  <a:pt x="33109" y="5372"/>
                                </a:cubicBezTo>
                                <a:cubicBezTo>
                                  <a:pt x="36385" y="8572"/>
                                  <a:pt x="38557" y="13627"/>
                                  <a:pt x="38557" y="20841"/>
                                </a:cubicBezTo>
                                <a:lnTo>
                                  <a:pt x="38557" y="44958"/>
                                </a:lnTo>
                                <a:lnTo>
                                  <a:pt x="32931" y="44958"/>
                                </a:lnTo>
                                <a:lnTo>
                                  <a:pt x="32931" y="20841"/>
                                </a:lnTo>
                                <a:cubicBezTo>
                                  <a:pt x="32931" y="15151"/>
                                  <a:pt x="31179" y="11138"/>
                                  <a:pt x="28778" y="8813"/>
                                </a:cubicBezTo>
                                <a:cubicBezTo>
                                  <a:pt x="25730" y="5855"/>
                                  <a:pt x="21717" y="5055"/>
                                  <a:pt x="19241" y="5055"/>
                                </a:cubicBezTo>
                                <a:cubicBezTo>
                                  <a:pt x="16751" y="5055"/>
                                  <a:pt x="12738" y="5855"/>
                                  <a:pt x="9703" y="8813"/>
                                </a:cubicBezTo>
                                <a:cubicBezTo>
                                  <a:pt x="7289" y="11138"/>
                                  <a:pt x="5537" y="15151"/>
                                  <a:pt x="5600" y="20841"/>
                                </a:cubicBezTo>
                                <a:lnTo>
                                  <a:pt x="5600" y="44958"/>
                                </a:lnTo>
                                <a:lnTo>
                                  <a:pt x="0" y="44958"/>
                                </a:lnTo>
                                <a:lnTo>
                                  <a:pt x="0" y="1130"/>
                                </a:lnTo>
                                <a:lnTo>
                                  <a:pt x="5600" y="1130"/>
                                </a:lnTo>
                                <a:lnTo>
                                  <a:pt x="5600" y="6731"/>
                                </a:lnTo>
                                <a:lnTo>
                                  <a:pt x="5766" y="6731"/>
                                </a:lnTo>
                                <a:cubicBezTo>
                                  <a:pt x="7455" y="4089"/>
                                  <a:pt x="11785" y="0"/>
                                  <a:pt x="192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 name="Shape 135"/>
                        <wps:cNvSpPr/>
                        <wps:spPr>
                          <a:xfrm>
                            <a:off x="6686500" y="731878"/>
                            <a:ext cx="25323" cy="59322"/>
                          </a:xfrm>
                          <a:custGeom>
                            <a:avLst/>
                            <a:gdLst/>
                            <a:ahLst/>
                            <a:cxnLst/>
                            <a:rect l="0" t="0" r="0" b="0"/>
                            <a:pathLst>
                              <a:path w="25323" h="59322">
                                <a:moveTo>
                                  <a:pt x="9207" y="0"/>
                                </a:moveTo>
                                <a:lnTo>
                                  <a:pt x="14821" y="0"/>
                                </a:lnTo>
                                <a:lnTo>
                                  <a:pt x="14821" y="15482"/>
                                </a:lnTo>
                                <a:lnTo>
                                  <a:pt x="25323" y="15482"/>
                                </a:lnTo>
                                <a:lnTo>
                                  <a:pt x="25323" y="20524"/>
                                </a:lnTo>
                                <a:lnTo>
                                  <a:pt x="14821" y="20524"/>
                                </a:lnTo>
                                <a:lnTo>
                                  <a:pt x="14821" y="59322"/>
                                </a:lnTo>
                                <a:lnTo>
                                  <a:pt x="9207" y="59322"/>
                                </a:lnTo>
                                <a:lnTo>
                                  <a:pt x="9207" y="20524"/>
                                </a:lnTo>
                                <a:lnTo>
                                  <a:pt x="0" y="20524"/>
                                </a:lnTo>
                                <a:lnTo>
                                  <a:pt x="0" y="15482"/>
                                </a:lnTo>
                                <a:lnTo>
                                  <a:pt x="9207" y="15482"/>
                                </a:lnTo>
                                <a:lnTo>
                                  <a:pt x="92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 name="Shape 136"/>
                        <wps:cNvSpPr/>
                        <wps:spPr>
                          <a:xfrm>
                            <a:off x="6717737" y="746234"/>
                            <a:ext cx="18111" cy="44958"/>
                          </a:xfrm>
                          <a:custGeom>
                            <a:avLst/>
                            <a:gdLst/>
                            <a:ahLst/>
                            <a:cxnLst/>
                            <a:rect l="0" t="0" r="0" b="0"/>
                            <a:pathLst>
                              <a:path w="18111" h="44958">
                                <a:moveTo>
                                  <a:pt x="18111" y="0"/>
                                </a:moveTo>
                                <a:lnTo>
                                  <a:pt x="18111" y="5944"/>
                                </a:lnTo>
                                <a:cubicBezTo>
                                  <a:pt x="14198" y="6248"/>
                                  <a:pt x="10820" y="7696"/>
                                  <a:pt x="8661" y="10261"/>
                                </a:cubicBezTo>
                                <a:cubicBezTo>
                                  <a:pt x="6731" y="12662"/>
                                  <a:pt x="5614" y="15786"/>
                                  <a:pt x="5614" y="19317"/>
                                </a:cubicBezTo>
                                <a:lnTo>
                                  <a:pt x="5614" y="44958"/>
                                </a:lnTo>
                                <a:lnTo>
                                  <a:pt x="0" y="44958"/>
                                </a:lnTo>
                                <a:lnTo>
                                  <a:pt x="0" y="1130"/>
                                </a:lnTo>
                                <a:lnTo>
                                  <a:pt x="5614" y="1130"/>
                                </a:lnTo>
                                <a:lnTo>
                                  <a:pt x="5614" y="7455"/>
                                </a:lnTo>
                                <a:lnTo>
                                  <a:pt x="5779" y="7455"/>
                                </a:lnTo>
                                <a:cubicBezTo>
                                  <a:pt x="8420" y="1283"/>
                                  <a:pt x="13386" y="317"/>
                                  <a:pt x="1811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 name="Shape 137"/>
                        <wps:cNvSpPr/>
                        <wps:spPr>
                          <a:xfrm>
                            <a:off x="6739376" y="746237"/>
                            <a:ext cx="22885" cy="46000"/>
                          </a:xfrm>
                          <a:custGeom>
                            <a:avLst/>
                            <a:gdLst/>
                            <a:ahLst/>
                            <a:cxnLst/>
                            <a:rect l="0" t="0" r="0" b="0"/>
                            <a:pathLst>
                              <a:path w="22885" h="46000">
                                <a:moveTo>
                                  <a:pt x="22771" y="0"/>
                                </a:moveTo>
                                <a:lnTo>
                                  <a:pt x="22885" y="34"/>
                                </a:lnTo>
                                <a:lnTo>
                                  <a:pt x="22885" y="5056"/>
                                </a:lnTo>
                                <a:lnTo>
                                  <a:pt x="22847" y="5042"/>
                                </a:lnTo>
                                <a:cubicBezTo>
                                  <a:pt x="15951" y="5042"/>
                                  <a:pt x="7379" y="9703"/>
                                  <a:pt x="5779" y="20028"/>
                                </a:cubicBezTo>
                                <a:lnTo>
                                  <a:pt x="22885" y="20028"/>
                                </a:lnTo>
                                <a:lnTo>
                                  <a:pt x="22885" y="25083"/>
                                </a:lnTo>
                                <a:lnTo>
                                  <a:pt x="5779" y="25083"/>
                                </a:lnTo>
                                <a:cubicBezTo>
                                  <a:pt x="6172" y="33668"/>
                                  <a:pt x="14198" y="40958"/>
                                  <a:pt x="22771" y="40958"/>
                                </a:cubicBezTo>
                                <a:lnTo>
                                  <a:pt x="22885" y="40922"/>
                                </a:lnTo>
                                <a:lnTo>
                                  <a:pt x="22885" y="45987"/>
                                </a:lnTo>
                                <a:lnTo>
                                  <a:pt x="22847" y="46000"/>
                                </a:lnTo>
                                <a:cubicBezTo>
                                  <a:pt x="10579" y="46000"/>
                                  <a:pt x="0" y="36068"/>
                                  <a:pt x="0" y="23076"/>
                                </a:cubicBezTo>
                                <a:cubicBezTo>
                                  <a:pt x="0" y="10656"/>
                                  <a:pt x="10020" y="242"/>
                                  <a:pt x="227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 name="Shape 138"/>
                        <wps:cNvSpPr/>
                        <wps:spPr>
                          <a:xfrm>
                            <a:off x="6762261" y="776856"/>
                            <a:ext cx="21527" cy="15367"/>
                          </a:xfrm>
                          <a:custGeom>
                            <a:avLst/>
                            <a:gdLst/>
                            <a:ahLst/>
                            <a:cxnLst/>
                            <a:rect l="0" t="0" r="0" b="0"/>
                            <a:pathLst>
                              <a:path w="21527" h="15367">
                                <a:moveTo>
                                  <a:pt x="15595" y="0"/>
                                </a:moveTo>
                                <a:lnTo>
                                  <a:pt x="21527" y="0"/>
                                </a:lnTo>
                                <a:cubicBezTo>
                                  <a:pt x="19996" y="4363"/>
                                  <a:pt x="17129" y="8207"/>
                                  <a:pt x="13383" y="10962"/>
                                </a:cubicBezTo>
                                <a:lnTo>
                                  <a:pt x="0" y="15367"/>
                                </a:lnTo>
                                <a:lnTo>
                                  <a:pt x="0" y="10302"/>
                                </a:lnTo>
                                <a:lnTo>
                                  <a:pt x="9993" y="7150"/>
                                </a:lnTo>
                                <a:cubicBezTo>
                                  <a:pt x="12668" y="5268"/>
                                  <a:pt x="14592" y="2724"/>
                                  <a:pt x="15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9" name="Shape 139"/>
                        <wps:cNvSpPr/>
                        <wps:spPr>
                          <a:xfrm>
                            <a:off x="6762261" y="746271"/>
                            <a:ext cx="23037" cy="25049"/>
                          </a:xfrm>
                          <a:custGeom>
                            <a:avLst/>
                            <a:gdLst/>
                            <a:ahLst/>
                            <a:cxnLst/>
                            <a:rect l="0" t="0" r="0" b="0"/>
                            <a:pathLst>
                              <a:path w="23037" h="25049">
                                <a:moveTo>
                                  <a:pt x="0" y="0"/>
                                </a:moveTo>
                                <a:lnTo>
                                  <a:pt x="12092" y="3559"/>
                                </a:lnTo>
                                <a:cubicBezTo>
                                  <a:pt x="15386" y="5672"/>
                                  <a:pt x="17869" y="8457"/>
                                  <a:pt x="19431" y="11181"/>
                                </a:cubicBezTo>
                                <a:cubicBezTo>
                                  <a:pt x="22403" y="15904"/>
                                  <a:pt x="23037" y="20807"/>
                                  <a:pt x="22809" y="25049"/>
                                </a:cubicBezTo>
                                <a:lnTo>
                                  <a:pt x="0" y="25049"/>
                                </a:lnTo>
                                <a:lnTo>
                                  <a:pt x="0" y="19994"/>
                                </a:lnTo>
                                <a:lnTo>
                                  <a:pt x="17107" y="19994"/>
                                </a:lnTo>
                                <a:cubicBezTo>
                                  <a:pt x="16225" y="14832"/>
                                  <a:pt x="13681" y="11085"/>
                                  <a:pt x="10487" y="8629"/>
                                </a:cubicBezTo>
                                <a:lnTo>
                                  <a:pt x="0" y="502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5740893" y="392945"/>
                            <a:ext cx="240144" cy="229603"/>
                          </a:xfrm>
                          <a:custGeom>
                            <a:avLst/>
                            <a:gdLst/>
                            <a:ahLst/>
                            <a:cxnLst/>
                            <a:rect l="0" t="0" r="0" b="0"/>
                            <a:pathLst>
                              <a:path w="240144" h="229603">
                                <a:moveTo>
                                  <a:pt x="0" y="0"/>
                                </a:moveTo>
                                <a:lnTo>
                                  <a:pt x="58953" y="0"/>
                                </a:lnTo>
                                <a:lnTo>
                                  <a:pt x="120078" y="173761"/>
                                </a:lnTo>
                                <a:lnTo>
                                  <a:pt x="120701" y="173761"/>
                                </a:lnTo>
                                <a:lnTo>
                                  <a:pt x="181204" y="0"/>
                                </a:lnTo>
                                <a:lnTo>
                                  <a:pt x="240144" y="0"/>
                                </a:lnTo>
                                <a:lnTo>
                                  <a:pt x="240144" y="229603"/>
                                </a:lnTo>
                                <a:lnTo>
                                  <a:pt x="197638" y="229603"/>
                                </a:lnTo>
                                <a:lnTo>
                                  <a:pt x="197638" y="57404"/>
                                </a:lnTo>
                                <a:lnTo>
                                  <a:pt x="196710" y="57404"/>
                                </a:lnTo>
                                <a:lnTo>
                                  <a:pt x="138062" y="229603"/>
                                </a:lnTo>
                                <a:lnTo>
                                  <a:pt x="102083" y="229603"/>
                                </a:lnTo>
                                <a:lnTo>
                                  <a:pt x="43129" y="57404"/>
                                </a:lnTo>
                                <a:lnTo>
                                  <a:pt x="42507" y="57404"/>
                                </a:lnTo>
                                <a:lnTo>
                                  <a:pt x="42507" y="229603"/>
                                </a:lnTo>
                                <a:lnTo>
                                  <a:pt x="0" y="2296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6022571" y="392945"/>
                            <a:ext cx="167246" cy="229603"/>
                          </a:xfrm>
                          <a:custGeom>
                            <a:avLst/>
                            <a:gdLst/>
                            <a:ahLst/>
                            <a:cxnLst/>
                            <a:rect l="0" t="0" r="0" b="0"/>
                            <a:pathLst>
                              <a:path w="167246" h="229603">
                                <a:moveTo>
                                  <a:pt x="0" y="0"/>
                                </a:moveTo>
                                <a:lnTo>
                                  <a:pt x="42507" y="0"/>
                                </a:lnTo>
                                <a:lnTo>
                                  <a:pt x="42507" y="93396"/>
                                </a:lnTo>
                                <a:lnTo>
                                  <a:pt x="124727" y="93396"/>
                                </a:lnTo>
                                <a:lnTo>
                                  <a:pt x="124727" y="0"/>
                                </a:lnTo>
                                <a:lnTo>
                                  <a:pt x="167246" y="0"/>
                                </a:lnTo>
                                <a:lnTo>
                                  <a:pt x="167246" y="229603"/>
                                </a:lnTo>
                                <a:lnTo>
                                  <a:pt x="124727" y="229603"/>
                                </a:lnTo>
                                <a:lnTo>
                                  <a:pt x="124727" y="133109"/>
                                </a:lnTo>
                                <a:lnTo>
                                  <a:pt x="42507" y="133109"/>
                                </a:lnTo>
                                <a:lnTo>
                                  <a:pt x="42507" y="229603"/>
                                </a:lnTo>
                                <a:lnTo>
                                  <a:pt x="0" y="2296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6230416" y="392945"/>
                            <a:ext cx="123495" cy="229603"/>
                          </a:xfrm>
                          <a:custGeom>
                            <a:avLst/>
                            <a:gdLst/>
                            <a:ahLst/>
                            <a:cxnLst/>
                            <a:rect l="0" t="0" r="0" b="0"/>
                            <a:pathLst>
                              <a:path w="123495" h="229603">
                                <a:moveTo>
                                  <a:pt x="0" y="0"/>
                                </a:moveTo>
                                <a:lnTo>
                                  <a:pt x="123495" y="0"/>
                                </a:lnTo>
                                <a:lnTo>
                                  <a:pt x="123495" y="39713"/>
                                </a:lnTo>
                                <a:lnTo>
                                  <a:pt x="42507" y="39713"/>
                                </a:lnTo>
                                <a:lnTo>
                                  <a:pt x="42507" y="95872"/>
                                </a:lnTo>
                                <a:lnTo>
                                  <a:pt x="120078" y="95872"/>
                                </a:lnTo>
                                <a:lnTo>
                                  <a:pt x="120078" y="135586"/>
                                </a:lnTo>
                                <a:lnTo>
                                  <a:pt x="42507" y="135586"/>
                                </a:lnTo>
                                <a:lnTo>
                                  <a:pt x="42507" y="189891"/>
                                </a:lnTo>
                                <a:lnTo>
                                  <a:pt x="123495" y="189891"/>
                                </a:lnTo>
                                <a:lnTo>
                                  <a:pt x="123495" y="229603"/>
                                </a:lnTo>
                                <a:lnTo>
                                  <a:pt x="0" y="2296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Shape 143"/>
                        <wps:cNvSpPr/>
                        <wps:spPr>
                          <a:xfrm>
                            <a:off x="6392652" y="392950"/>
                            <a:ext cx="76644" cy="229603"/>
                          </a:xfrm>
                          <a:custGeom>
                            <a:avLst/>
                            <a:gdLst/>
                            <a:ahLst/>
                            <a:cxnLst/>
                            <a:rect l="0" t="0" r="0" b="0"/>
                            <a:pathLst>
                              <a:path w="76644" h="229603">
                                <a:moveTo>
                                  <a:pt x="0" y="0"/>
                                </a:moveTo>
                                <a:lnTo>
                                  <a:pt x="70447" y="0"/>
                                </a:lnTo>
                                <a:lnTo>
                                  <a:pt x="76644" y="715"/>
                                </a:lnTo>
                                <a:lnTo>
                                  <a:pt x="76644" y="40932"/>
                                </a:lnTo>
                                <a:lnTo>
                                  <a:pt x="69812" y="39713"/>
                                </a:lnTo>
                                <a:lnTo>
                                  <a:pt x="42519" y="39713"/>
                                </a:lnTo>
                                <a:lnTo>
                                  <a:pt x="42519" y="109830"/>
                                </a:lnTo>
                                <a:lnTo>
                                  <a:pt x="69812" y="109830"/>
                                </a:lnTo>
                                <a:lnTo>
                                  <a:pt x="76644" y="108596"/>
                                </a:lnTo>
                                <a:lnTo>
                                  <a:pt x="76644" y="190182"/>
                                </a:lnTo>
                                <a:lnTo>
                                  <a:pt x="43129" y="141796"/>
                                </a:lnTo>
                                <a:lnTo>
                                  <a:pt x="42519" y="141796"/>
                                </a:lnTo>
                                <a:lnTo>
                                  <a:pt x="42519" y="229603"/>
                                </a:lnTo>
                                <a:lnTo>
                                  <a:pt x="0" y="2296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 name="Shape 144"/>
                        <wps:cNvSpPr/>
                        <wps:spPr>
                          <a:xfrm>
                            <a:off x="6469296" y="393664"/>
                            <a:ext cx="78816" cy="228888"/>
                          </a:xfrm>
                          <a:custGeom>
                            <a:avLst/>
                            <a:gdLst/>
                            <a:ahLst/>
                            <a:cxnLst/>
                            <a:rect l="0" t="0" r="0" b="0"/>
                            <a:pathLst>
                              <a:path w="78816" h="228888">
                                <a:moveTo>
                                  <a:pt x="0" y="0"/>
                                </a:moveTo>
                                <a:lnTo>
                                  <a:pt x="26724" y="3081"/>
                                </a:lnTo>
                                <a:cubicBezTo>
                                  <a:pt x="35760" y="5638"/>
                                  <a:pt x="43129" y="9516"/>
                                  <a:pt x="49644" y="14792"/>
                                </a:cubicBezTo>
                                <a:cubicBezTo>
                                  <a:pt x="62674" y="25346"/>
                                  <a:pt x="76645" y="43964"/>
                                  <a:pt x="76645" y="70329"/>
                                </a:cubicBezTo>
                                <a:cubicBezTo>
                                  <a:pt x="76645" y="85531"/>
                                  <a:pt x="71057" y="109433"/>
                                  <a:pt x="54611" y="125257"/>
                                </a:cubicBezTo>
                                <a:cubicBezTo>
                                  <a:pt x="40958" y="138287"/>
                                  <a:pt x="27927" y="141386"/>
                                  <a:pt x="16447" y="144180"/>
                                </a:cubicBezTo>
                                <a:lnTo>
                                  <a:pt x="78816" y="228888"/>
                                </a:lnTo>
                                <a:lnTo>
                                  <a:pt x="27305" y="228888"/>
                                </a:lnTo>
                                <a:lnTo>
                                  <a:pt x="0" y="189468"/>
                                </a:lnTo>
                                <a:lnTo>
                                  <a:pt x="0" y="107882"/>
                                </a:lnTo>
                                <a:lnTo>
                                  <a:pt x="14360" y="105290"/>
                                </a:lnTo>
                                <a:cubicBezTo>
                                  <a:pt x="30811" y="98180"/>
                                  <a:pt x="34125" y="82823"/>
                                  <a:pt x="34125" y="73746"/>
                                </a:cubicBezTo>
                                <a:cubicBezTo>
                                  <a:pt x="34125" y="64202"/>
                                  <a:pt x="29768" y="49428"/>
                                  <a:pt x="13578" y="42638"/>
                                </a:cubicBezTo>
                                <a:lnTo>
                                  <a:pt x="0" y="4021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Shape 145"/>
                        <wps:cNvSpPr/>
                        <wps:spPr>
                          <a:xfrm>
                            <a:off x="6563276" y="388299"/>
                            <a:ext cx="227127" cy="238899"/>
                          </a:xfrm>
                          <a:custGeom>
                            <a:avLst/>
                            <a:gdLst/>
                            <a:ahLst/>
                            <a:cxnLst/>
                            <a:rect l="0" t="0" r="0" b="0"/>
                            <a:pathLst>
                              <a:path w="227127" h="238899">
                                <a:moveTo>
                                  <a:pt x="118834" y="0"/>
                                </a:moveTo>
                                <a:cubicBezTo>
                                  <a:pt x="156997" y="0"/>
                                  <a:pt x="205092" y="19850"/>
                                  <a:pt x="227127" y="70117"/>
                                </a:cubicBezTo>
                                <a:lnTo>
                                  <a:pt x="178715" y="70117"/>
                                </a:lnTo>
                                <a:cubicBezTo>
                                  <a:pt x="162268" y="51181"/>
                                  <a:pt x="142723" y="39713"/>
                                  <a:pt x="117284" y="39713"/>
                                </a:cubicBezTo>
                                <a:cubicBezTo>
                                  <a:pt x="80049" y="39713"/>
                                  <a:pt x="42507" y="73216"/>
                                  <a:pt x="42507" y="119138"/>
                                </a:cubicBezTo>
                                <a:cubicBezTo>
                                  <a:pt x="42507" y="162268"/>
                                  <a:pt x="78194" y="199186"/>
                                  <a:pt x="118834" y="199186"/>
                                </a:cubicBezTo>
                                <a:cubicBezTo>
                                  <a:pt x="149555" y="199186"/>
                                  <a:pt x="166307" y="181190"/>
                                  <a:pt x="176543" y="170332"/>
                                </a:cubicBezTo>
                                <a:lnTo>
                                  <a:pt x="225882" y="170332"/>
                                </a:lnTo>
                                <a:cubicBezTo>
                                  <a:pt x="207887" y="212534"/>
                                  <a:pt x="163830" y="238899"/>
                                  <a:pt x="119761" y="238899"/>
                                </a:cubicBezTo>
                                <a:cubicBezTo>
                                  <a:pt x="53366" y="238899"/>
                                  <a:pt x="0" y="183362"/>
                                  <a:pt x="0" y="118516"/>
                                </a:cubicBezTo>
                                <a:cubicBezTo>
                                  <a:pt x="0" y="55219"/>
                                  <a:pt x="52439" y="0"/>
                                  <a:pt x="1188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1" name="Shape 1331"/>
                        <wps:cNvSpPr/>
                        <wps:spPr>
                          <a:xfrm>
                            <a:off x="5063516" y="677952"/>
                            <a:ext cx="1735938" cy="9144"/>
                          </a:xfrm>
                          <a:custGeom>
                            <a:avLst/>
                            <a:gdLst/>
                            <a:ahLst/>
                            <a:cxnLst/>
                            <a:rect l="0" t="0" r="0" b="0"/>
                            <a:pathLst>
                              <a:path w="1735938" h="9144">
                                <a:moveTo>
                                  <a:pt x="0" y="0"/>
                                </a:moveTo>
                                <a:lnTo>
                                  <a:pt x="1735938" y="0"/>
                                </a:lnTo>
                                <a:lnTo>
                                  <a:pt x="173593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Shape 148"/>
                        <wps:cNvSpPr/>
                        <wps:spPr>
                          <a:xfrm>
                            <a:off x="5318763" y="346225"/>
                            <a:ext cx="133795" cy="265011"/>
                          </a:xfrm>
                          <a:custGeom>
                            <a:avLst/>
                            <a:gdLst/>
                            <a:ahLst/>
                            <a:cxnLst/>
                            <a:rect l="0" t="0" r="0" b="0"/>
                            <a:pathLst>
                              <a:path w="133795" h="265011">
                                <a:moveTo>
                                  <a:pt x="35027" y="0"/>
                                </a:moveTo>
                                <a:cubicBezTo>
                                  <a:pt x="35027" y="0"/>
                                  <a:pt x="55753" y="2337"/>
                                  <a:pt x="66510" y="10096"/>
                                </a:cubicBezTo>
                                <a:cubicBezTo>
                                  <a:pt x="77457" y="2337"/>
                                  <a:pt x="98768" y="0"/>
                                  <a:pt x="98768" y="0"/>
                                </a:cubicBezTo>
                                <a:cubicBezTo>
                                  <a:pt x="132652" y="0"/>
                                  <a:pt x="133795" y="6566"/>
                                  <a:pt x="131775" y="16904"/>
                                </a:cubicBezTo>
                                <a:cubicBezTo>
                                  <a:pt x="131128" y="20282"/>
                                  <a:pt x="130556" y="23800"/>
                                  <a:pt x="130556" y="23800"/>
                                </a:cubicBezTo>
                                <a:lnTo>
                                  <a:pt x="68123" y="263334"/>
                                </a:lnTo>
                                <a:cubicBezTo>
                                  <a:pt x="68123" y="263334"/>
                                  <a:pt x="68021" y="263639"/>
                                  <a:pt x="67856" y="263982"/>
                                </a:cubicBezTo>
                                <a:cubicBezTo>
                                  <a:pt x="67526" y="264744"/>
                                  <a:pt x="67196" y="265011"/>
                                  <a:pt x="66904" y="264985"/>
                                </a:cubicBezTo>
                                <a:cubicBezTo>
                                  <a:pt x="66904" y="264985"/>
                                  <a:pt x="66891" y="264985"/>
                                  <a:pt x="66891" y="264985"/>
                                </a:cubicBezTo>
                                <a:cubicBezTo>
                                  <a:pt x="66599" y="265011"/>
                                  <a:pt x="66269" y="264744"/>
                                  <a:pt x="65939" y="263982"/>
                                </a:cubicBezTo>
                                <a:cubicBezTo>
                                  <a:pt x="65774" y="263639"/>
                                  <a:pt x="65672" y="263334"/>
                                  <a:pt x="65672" y="263334"/>
                                </a:cubicBezTo>
                                <a:lnTo>
                                  <a:pt x="3239" y="23800"/>
                                </a:lnTo>
                                <a:cubicBezTo>
                                  <a:pt x="3239" y="23800"/>
                                  <a:pt x="2667" y="20282"/>
                                  <a:pt x="2007" y="16904"/>
                                </a:cubicBezTo>
                                <a:cubicBezTo>
                                  <a:pt x="0" y="6566"/>
                                  <a:pt x="1143" y="0"/>
                                  <a:pt x="350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9" name="Shape 149"/>
                        <wps:cNvSpPr/>
                        <wps:spPr>
                          <a:xfrm>
                            <a:off x="5394180" y="356417"/>
                            <a:ext cx="186728" cy="258283"/>
                          </a:xfrm>
                          <a:custGeom>
                            <a:avLst/>
                            <a:gdLst/>
                            <a:ahLst/>
                            <a:cxnLst/>
                            <a:rect l="0" t="0" r="0" b="0"/>
                            <a:pathLst>
                              <a:path w="186728" h="258283">
                                <a:moveTo>
                                  <a:pt x="73004" y="488"/>
                                </a:moveTo>
                                <a:cubicBezTo>
                                  <a:pt x="78162" y="0"/>
                                  <a:pt x="86614" y="2822"/>
                                  <a:pt x="101422" y="11064"/>
                                </a:cubicBezTo>
                                <a:cubicBezTo>
                                  <a:pt x="101422" y="11064"/>
                                  <a:pt x="118288" y="21974"/>
                                  <a:pt x="124219" y="33544"/>
                                </a:cubicBezTo>
                                <a:cubicBezTo>
                                  <a:pt x="137427" y="32261"/>
                                  <a:pt x="157112" y="42052"/>
                                  <a:pt x="157112" y="42052"/>
                                </a:cubicBezTo>
                                <a:cubicBezTo>
                                  <a:pt x="186728" y="58524"/>
                                  <a:pt x="184544" y="64824"/>
                                  <a:pt x="177749" y="72888"/>
                                </a:cubicBezTo>
                                <a:cubicBezTo>
                                  <a:pt x="175539" y="75517"/>
                                  <a:pt x="173317" y="78298"/>
                                  <a:pt x="173317" y="78298"/>
                                </a:cubicBezTo>
                                <a:lnTo>
                                  <a:pt x="2311" y="257266"/>
                                </a:lnTo>
                                <a:cubicBezTo>
                                  <a:pt x="2311" y="257266"/>
                                  <a:pt x="2070" y="257483"/>
                                  <a:pt x="1740" y="257711"/>
                                </a:cubicBezTo>
                                <a:cubicBezTo>
                                  <a:pt x="1067" y="258219"/>
                                  <a:pt x="660" y="258283"/>
                                  <a:pt x="407" y="258105"/>
                                </a:cubicBezTo>
                                <a:cubicBezTo>
                                  <a:pt x="152" y="257965"/>
                                  <a:pt x="0" y="257584"/>
                                  <a:pt x="76" y="256797"/>
                                </a:cubicBezTo>
                                <a:cubicBezTo>
                                  <a:pt x="89" y="256403"/>
                                  <a:pt x="152" y="256073"/>
                                  <a:pt x="152" y="256073"/>
                                </a:cubicBezTo>
                                <a:lnTo>
                                  <a:pt x="62065" y="16411"/>
                                </a:lnTo>
                                <a:cubicBezTo>
                                  <a:pt x="62065" y="16398"/>
                                  <a:pt x="63284" y="13046"/>
                                  <a:pt x="64351" y="9782"/>
                                </a:cubicBezTo>
                                <a:cubicBezTo>
                                  <a:pt x="65983" y="4778"/>
                                  <a:pt x="67847" y="977"/>
                                  <a:pt x="73004" y="48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 name="Shape 150"/>
                        <wps:cNvSpPr/>
                        <wps:spPr>
                          <a:xfrm>
                            <a:off x="5401692" y="427017"/>
                            <a:ext cx="260947" cy="190663"/>
                          </a:xfrm>
                          <a:custGeom>
                            <a:avLst/>
                            <a:gdLst/>
                            <a:ahLst/>
                            <a:cxnLst/>
                            <a:rect l="0" t="0" r="0" b="0"/>
                            <a:pathLst>
                              <a:path w="260947" h="190663">
                                <a:moveTo>
                                  <a:pt x="184627" y="2307"/>
                                </a:moveTo>
                                <a:cubicBezTo>
                                  <a:pt x="190490" y="0"/>
                                  <a:pt x="197269" y="4074"/>
                                  <a:pt x="210414" y="25829"/>
                                </a:cubicBezTo>
                                <a:cubicBezTo>
                                  <a:pt x="210414" y="25829"/>
                                  <a:pt x="220345" y="44499"/>
                                  <a:pt x="219812" y="57694"/>
                                </a:cubicBezTo>
                                <a:cubicBezTo>
                                  <a:pt x="231534" y="64514"/>
                                  <a:pt x="243408" y="80363"/>
                                  <a:pt x="243408" y="80363"/>
                                </a:cubicBezTo>
                                <a:cubicBezTo>
                                  <a:pt x="260947" y="109358"/>
                                  <a:pt x="255918" y="113739"/>
                                  <a:pt x="246037" y="117371"/>
                                </a:cubicBezTo>
                                <a:cubicBezTo>
                                  <a:pt x="242799" y="118552"/>
                                  <a:pt x="239497" y="119886"/>
                                  <a:pt x="239497" y="119886"/>
                                </a:cubicBezTo>
                                <a:lnTo>
                                  <a:pt x="2223" y="190422"/>
                                </a:lnTo>
                                <a:cubicBezTo>
                                  <a:pt x="2223" y="190422"/>
                                  <a:pt x="1969" y="190485"/>
                                  <a:pt x="1639" y="190523"/>
                                </a:cubicBezTo>
                                <a:cubicBezTo>
                                  <a:pt x="699" y="190663"/>
                                  <a:pt x="279" y="190498"/>
                                  <a:pt x="165" y="190205"/>
                                </a:cubicBezTo>
                                <a:cubicBezTo>
                                  <a:pt x="0" y="189952"/>
                                  <a:pt x="76" y="189519"/>
                                  <a:pt x="572" y="188834"/>
                                </a:cubicBezTo>
                                <a:cubicBezTo>
                                  <a:pt x="775" y="188542"/>
                                  <a:pt x="953" y="188326"/>
                                  <a:pt x="953" y="188326"/>
                                </a:cubicBezTo>
                                <a:lnTo>
                                  <a:pt x="173596" y="10957"/>
                                </a:lnTo>
                                <a:cubicBezTo>
                                  <a:pt x="173596" y="10945"/>
                                  <a:pt x="176314" y="8621"/>
                                  <a:pt x="178867" y="6322"/>
                                </a:cubicBezTo>
                                <a:cubicBezTo>
                                  <a:pt x="180820" y="4553"/>
                                  <a:pt x="182672" y="3076"/>
                                  <a:pt x="184627" y="230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 name="Shape 151"/>
                        <wps:cNvSpPr/>
                        <wps:spPr>
                          <a:xfrm>
                            <a:off x="5411490" y="549601"/>
                            <a:ext cx="279489" cy="72949"/>
                          </a:xfrm>
                          <a:custGeom>
                            <a:avLst/>
                            <a:gdLst/>
                            <a:ahLst/>
                            <a:cxnLst/>
                            <a:rect l="0" t="0" r="0" b="0"/>
                            <a:pathLst>
                              <a:path w="279489" h="72949">
                                <a:moveTo>
                                  <a:pt x="247802" y="0"/>
                                </a:moveTo>
                                <a:cubicBezTo>
                                  <a:pt x="260871" y="4064"/>
                                  <a:pt x="270827" y="36475"/>
                                  <a:pt x="270827" y="36475"/>
                                </a:cubicBezTo>
                                <a:cubicBezTo>
                                  <a:pt x="279489" y="69241"/>
                                  <a:pt x="269303" y="70777"/>
                                  <a:pt x="258788" y="71475"/>
                                </a:cubicBezTo>
                                <a:cubicBezTo>
                                  <a:pt x="255359" y="71692"/>
                                  <a:pt x="251816" y="72047"/>
                                  <a:pt x="251816" y="72047"/>
                                </a:cubicBezTo>
                                <a:lnTo>
                                  <a:pt x="4280" y="72949"/>
                                </a:lnTo>
                                <a:cubicBezTo>
                                  <a:pt x="4280" y="72949"/>
                                  <a:pt x="0" y="72682"/>
                                  <a:pt x="4153" y="70294"/>
                                </a:cubicBezTo>
                                <a:lnTo>
                                  <a:pt x="24780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Shape 152"/>
                        <wps:cNvSpPr/>
                        <wps:spPr>
                          <a:xfrm>
                            <a:off x="5190219" y="356416"/>
                            <a:ext cx="186728" cy="258283"/>
                          </a:xfrm>
                          <a:custGeom>
                            <a:avLst/>
                            <a:gdLst/>
                            <a:ahLst/>
                            <a:cxnLst/>
                            <a:rect l="0" t="0" r="0" b="0"/>
                            <a:pathLst>
                              <a:path w="186728" h="258283">
                                <a:moveTo>
                                  <a:pt x="113724" y="489"/>
                                </a:moveTo>
                                <a:cubicBezTo>
                                  <a:pt x="118882" y="977"/>
                                  <a:pt x="120746" y="4778"/>
                                  <a:pt x="122377" y="9782"/>
                                </a:cubicBezTo>
                                <a:cubicBezTo>
                                  <a:pt x="123444" y="13046"/>
                                  <a:pt x="124651" y="16399"/>
                                  <a:pt x="124651" y="16411"/>
                                </a:cubicBezTo>
                                <a:lnTo>
                                  <a:pt x="186563" y="256073"/>
                                </a:lnTo>
                                <a:cubicBezTo>
                                  <a:pt x="186563" y="256073"/>
                                  <a:pt x="186614" y="256353"/>
                                  <a:pt x="186639" y="256721"/>
                                </a:cubicBezTo>
                                <a:cubicBezTo>
                                  <a:pt x="186728" y="257584"/>
                                  <a:pt x="186576" y="257990"/>
                                  <a:pt x="186296" y="258105"/>
                                </a:cubicBezTo>
                                <a:cubicBezTo>
                                  <a:pt x="186055" y="258283"/>
                                  <a:pt x="185636" y="258219"/>
                                  <a:pt x="184976" y="257699"/>
                                </a:cubicBezTo>
                                <a:cubicBezTo>
                                  <a:pt x="184658" y="257483"/>
                                  <a:pt x="184417" y="257267"/>
                                  <a:pt x="184417" y="257267"/>
                                </a:cubicBezTo>
                                <a:lnTo>
                                  <a:pt x="13399" y="78298"/>
                                </a:lnTo>
                                <a:cubicBezTo>
                                  <a:pt x="13399" y="78298"/>
                                  <a:pt x="11189" y="75517"/>
                                  <a:pt x="8979" y="72889"/>
                                </a:cubicBezTo>
                                <a:cubicBezTo>
                                  <a:pt x="2185" y="64824"/>
                                  <a:pt x="0" y="58524"/>
                                  <a:pt x="29604" y="42052"/>
                                </a:cubicBezTo>
                                <a:cubicBezTo>
                                  <a:pt x="29604" y="42052"/>
                                  <a:pt x="49289" y="32274"/>
                                  <a:pt x="62497" y="33544"/>
                                </a:cubicBezTo>
                                <a:cubicBezTo>
                                  <a:pt x="68428" y="21974"/>
                                  <a:pt x="85306" y="11064"/>
                                  <a:pt x="85306" y="11064"/>
                                </a:cubicBezTo>
                                <a:cubicBezTo>
                                  <a:pt x="100114" y="2822"/>
                                  <a:pt x="108566" y="0"/>
                                  <a:pt x="113724" y="48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 name="Shape 153"/>
                        <wps:cNvSpPr/>
                        <wps:spPr>
                          <a:xfrm>
                            <a:off x="5108500" y="427017"/>
                            <a:ext cx="260972" cy="190664"/>
                          </a:xfrm>
                          <a:custGeom>
                            <a:avLst/>
                            <a:gdLst/>
                            <a:ahLst/>
                            <a:cxnLst/>
                            <a:rect l="0" t="0" r="0" b="0"/>
                            <a:pathLst>
                              <a:path w="260972" h="190664">
                                <a:moveTo>
                                  <a:pt x="76305" y="2308"/>
                                </a:moveTo>
                                <a:cubicBezTo>
                                  <a:pt x="78261" y="3077"/>
                                  <a:pt x="80114" y="4555"/>
                                  <a:pt x="82067" y="6324"/>
                                </a:cubicBezTo>
                                <a:cubicBezTo>
                                  <a:pt x="84607" y="8622"/>
                                  <a:pt x="87338" y="10946"/>
                                  <a:pt x="87338" y="10959"/>
                                </a:cubicBezTo>
                                <a:lnTo>
                                  <a:pt x="259550" y="187896"/>
                                </a:lnTo>
                                <a:lnTo>
                                  <a:pt x="259575" y="187908"/>
                                </a:lnTo>
                                <a:cubicBezTo>
                                  <a:pt x="259639" y="187971"/>
                                  <a:pt x="259677" y="188022"/>
                                  <a:pt x="259728" y="188073"/>
                                </a:cubicBezTo>
                                <a:lnTo>
                                  <a:pt x="259969" y="188327"/>
                                </a:lnTo>
                                <a:cubicBezTo>
                                  <a:pt x="259969" y="188327"/>
                                  <a:pt x="260032" y="188403"/>
                                  <a:pt x="260109" y="188505"/>
                                </a:cubicBezTo>
                                <a:cubicBezTo>
                                  <a:pt x="260883" y="189432"/>
                                  <a:pt x="260972" y="189953"/>
                                  <a:pt x="260756" y="190232"/>
                                </a:cubicBezTo>
                                <a:cubicBezTo>
                                  <a:pt x="260617" y="190512"/>
                                  <a:pt x="260185" y="190664"/>
                                  <a:pt x="259283" y="190512"/>
                                </a:cubicBezTo>
                                <a:cubicBezTo>
                                  <a:pt x="258953" y="190474"/>
                                  <a:pt x="258712" y="190422"/>
                                  <a:pt x="258712" y="190422"/>
                                </a:cubicBezTo>
                                <a:lnTo>
                                  <a:pt x="21425" y="119886"/>
                                </a:lnTo>
                                <a:cubicBezTo>
                                  <a:pt x="21425" y="119886"/>
                                  <a:pt x="18135" y="118553"/>
                                  <a:pt x="14910" y="117372"/>
                                </a:cubicBezTo>
                                <a:cubicBezTo>
                                  <a:pt x="5016" y="113740"/>
                                  <a:pt x="0" y="109358"/>
                                  <a:pt x="17526" y="80364"/>
                                </a:cubicBezTo>
                                <a:cubicBezTo>
                                  <a:pt x="17526" y="80364"/>
                                  <a:pt x="29400" y="64515"/>
                                  <a:pt x="41122" y="57682"/>
                                </a:cubicBezTo>
                                <a:cubicBezTo>
                                  <a:pt x="40589" y="44486"/>
                                  <a:pt x="50508" y="25818"/>
                                  <a:pt x="50508" y="25818"/>
                                </a:cubicBezTo>
                                <a:cubicBezTo>
                                  <a:pt x="63652" y="4072"/>
                                  <a:pt x="70439" y="0"/>
                                  <a:pt x="76305" y="230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Shape 154"/>
                        <wps:cNvSpPr/>
                        <wps:spPr>
                          <a:xfrm>
                            <a:off x="5080142" y="549601"/>
                            <a:ext cx="279502" cy="72949"/>
                          </a:xfrm>
                          <a:custGeom>
                            <a:avLst/>
                            <a:gdLst/>
                            <a:ahLst/>
                            <a:cxnLst/>
                            <a:rect l="0" t="0" r="0" b="0"/>
                            <a:pathLst>
                              <a:path w="279502" h="72949">
                                <a:moveTo>
                                  <a:pt x="31686" y="0"/>
                                </a:moveTo>
                                <a:lnTo>
                                  <a:pt x="275323" y="70294"/>
                                </a:lnTo>
                                <a:cubicBezTo>
                                  <a:pt x="279502" y="72682"/>
                                  <a:pt x="275209" y="72949"/>
                                  <a:pt x="275209" y="72949"/>
                                </a:cubicBezTo>
                                <a:lnTo>
                                  <a:pt x="27673" y="72047"/>
                                </a:lnTo>
                                <a:cubicBezTo>
                                  <a:pt x="27673" y="72047"/>
                                  <a:pt x="24130" y="71692"/>
                                  <a:pt x="20713" y="71475"/>
                                </a:cubicBezTo>
                                <a:cubicBezTo>
                                  <a:pt x="10198" y="70777"/>
                                  <a:pt x="0" y="69241"/>
                                  <a:pt x="8661" y="36475"/>
                                </a:cubicBezTo>
                                <a:cubicBezTo>
                                  <a:pt x="8661" y="36475"/>
                                  <a:pt x="18631" y="4064"/>
                                  <a:pt x="316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015" style="width:595.275pt;height:89.176pt;position:absolute;mso-position-horizontal-relative:page;mso-position-horizontal:absolute;margin-left:0pt;mso-position-vertical-relative:page;margin-top:752.714pt;" coordsize="75599,11325">
                <v:shape id="Shape 1332" style="position:absolute;width:75599;height:11325;left:0;top:0;" coordsize="7559993,1132536" path="m0,0l7559993,0l7559993,1132536l0,1132536l0,0">
                  <v:stroke weight="0pt" endcap="flat" joinstyle="miter" miterlimit="10" on="false" color="#000000" opacity="0"/>
                  <v:fill on="true" color="#e04547"/>
                </v:shape>
                <v:rect id="Rectangle 73" style="position:absolute;width:5172;height:1240;left:8491;top:6718;" filled="f" stroked="f">
                  <v:textbox inset="0,0,0,0">
                    <w:txbxContent>
                      <w:p>
                        <w:pPr>
                          <w:spacing w:before="0" w:after="160" w:line="259" w:lineRule="auto"/>
                          <w:ind w:left="0" w:firstLine="0"/>
                        </w:pPr>
                        <w:r>
                          <w:rPr>
                            <w:color w:val="fffefd"/>
                            <w:w w:val="129"/>
                            <w:sz w:val="14"/>
                          </w:rPr>
                          <w:t xml:space="preserve">Contact</w:t>
                        </w:r>
                        <w:r>
                          <w:rPr>
                            <w:color w:val="fffefd"/>
                            <w:spacing w:val="7"/>
                            <w:w w:val="129"/>
                            <w:sz w:val="14"/>
                          </w:rPr>
                          <w:t xml:space="preserve"> </w:t>
                        </w:r>
                      </w:p>
                    </w:txbxContent>
                  </v:textbox>
                </v:rect>
                <v:rect id="Rectangle 74" style="position:absolute;width:14720;height:1253;left:12380;top:6718;" filled="f" stroked="f">
                  <v:textbox inset="0,0,0,0">
                    <w:txbxContent>
                      <w:p>
                        <w:pPr>
                          <w:spacing w:before="0" w:after="160" w:line="259" w:lineRule="auto"/>
                          <w:ind w:left="0" w:firstLine="0"/>
                        </w:pPr>
                        <w:r>
                          <w:rPr>
                            <w:rFonts w:cs="Calibri" w:hAnsi="Calibri" w:eastAsia="Calibri" w:ascii="Calibri"/>
                            <w:b w:val="1"/>
                            <w:color w:val="fffefd"/>
                            <w:w w:val="118"/>
                            <w:sz w:val="14"/>
                          </w:rPr>
                          <w:t xml:space="preserve">education@mherc.org.nz</w:t>
                        </w:r>
                        <w:r>
                          <w:rPr>
                            <w:rFonts w:cs="Calibri" w:hAnsi="Calibri" w:eastAsia="Calibri" w:ascii="Calibri"/>
                            <w:b w:val="1"/>
                            <w:color w:val="fffefd"/>
                            <w:spacing w:val="8"/>
                            <w:w w:val="118"/>
                            <w:sz w:val="14"/>
                          </w:rPr>
                          <w:t xml:space="preserve"> </w:t>
                        </w:r>
                      </w:p>
                    </w:txbxContent>
                  </v:textbox>
                </v:rect>
                <v:rect id="Rectangle 75" style="position:absolute;width:1470;height:1240;left:8491;top:8039;" filled="f" stroked="f">
                  <v:textbox inset="0,0,0,0">
                    <w:txbxContent>
                      <w:p>
                        <w:pPr>
                          <w:spacing w:before="0" w:after="160" w:line="259" w:lineRule="auto"/>
                          <w:ind w:left="0" w:firstLine="0"/>
                        </w:pPr>
                        <w:r>
                          <w:rPr>
                            <w:color w:val="fffefd"/>
                            <w:w w:val="110"/>
                            <w:sz w:val="14"/>
                          </w:rPr>
                          <w:t xml:space="preserve">or</w:t>
                        </w:r>
                        <w:r>
                          <w:rPr>
                            <w:color w:val="fffefd"/>
                            <w:spacing w:val="7"/>
                            <w:w w:val="110"/>
                            <w:sz w:val="14"/>
                          </w:rPr>
                          <w:t xml:space="preserve"> </w:t>
                        </w:r>
                      </w:p>
                    </w:txbxContent>
                  </v:textbox>
                </v:rect>
                <v:rect id="Rectangle 76" style="position:absolute;width:7360;height:1253;left:9597;top:8039;" filled="f" stroked="f">
                  <v:textbox inset="0,0,0,0">
                    <w:txbxContent>
                      <w:p>
                        <w:pPr>
                          <w:spacing w:before="0" w:after="160" w:line="259" w:lineRule="auto"/>
                          <w:ind w:left="0" w:firstLine="0"/>
                        </w:pPr>
                        <w:r>
                          <w:rPr>
                            <w:rFonts w:cs="Calibri" w:hAnsi="Calibri" w:eastAsia="Calibri" w:ascii="Calibri"/>
                            <w:b w:val="1"/>
                            <w:color w:val="fffefd"/>
                            <w:w w:val="110"/>
                            <w:sz w:val="14"/>
                          </w:rPr>
                          <w:t xml:space="preserve">0800</w:t>
                        </w:r>
                        <w:r>
                          <w:rPr>
                            <w:rFonts w:cs="Calibri" w:hAnsi="Calibri" w:eastAsia="Calibri" w:ascii="Calibri"/>
                            <w:b w:val="1"/>
                            <w:color w:val="fffefd"/>
                            <w:spacing w:val="8"/>
                            <w:w w:val="110"/>
                            <w:sz w:val="14"/>
                          </w:rPr>
                          <w:t xml:space="preserve"> </w:t>
                        </w:r>
                        <w:r>
                          <w:rPr>
                            <w:rFonts w:cs="Calibri" w:hAnsi="Calibri" w:eastAsia="Calibri" w:ascii="Calibri"/>
                            <w:b w:val="1"/>
                            <w:color w:val="fffefd"/>
                            <w:w w:val="110"/>
                            <w:sz w:val="14"/>
                          </w:rPr>
                          <w:t xml:space="preserve">424</w:t>
                        </w:r>
                        <w:r>
                          <w:rPr>
                            <w:rFonts w:cs="Calibri" w:hAnsi="Calibri" w:eastAsia="Calibri" w:ascii="Calibri"/>
                            <w:b w:val="1"/>
                            <w:color w:val="fffefd"/>
                            <w:spacing w:val="8"/>
                            <w:w w:val="110"/>
                            <w:sz w:val="14"/>
                          </w:rPr>
                          <w:t xml:space="preserve"> </w:t>
                        </w:r>
                        <w:r>
                          <w:rPr>
                            <w:rFonts w:cs="Calibri" w:hAnsi="Calibri" w:eastAsia="Calibri" w:ascii="Calibri"/>
                            <w:b w:val="1"/>
                            <w:color w:val="fffefd"/>
                            <w:w w:val="110"/>
                            <w:sz w:val="14"/>
                          </w:rPr>
                          <w:t xml:space="preserve">399</w:t>
                        </w:r>
                      </w:p>
                    </w:txbxContent>
                  </v:textbox>
                </v:rect>
                <v:rect id="Rectangle 77" style="position:absolute;width:12030;height:1240;left:15131;top:8039;" filled="f" stroked="f">
                  <v:textbox inset="0,0,0,0">
                    <w:txbxContent>
                      <w:p>
                        <w:pPr>
                          <w:spacing w:before="0" w:after="160" w:line="259" w:lineRule="auto"/>
                          <w:ind w:left="0" w:firstLine="0"/>
                        </w:pPr>
                        <w:r>
                          <w:rPr>
                            <w:color w:val="fffefd"/>
                            <w:spacing w:val="7"/>
                            <w:w w:val="114"/>
                            <w:sz w:val="14"/>
                          </w:rPr>
                          <w:t xml:space="preserve"> </w:t>
                        </w:r>
                        <w:r>
                          <w:rPr>
                            <w:color w:val="fffefd"/>
                            <w:w w:val="114"/>
                            <w:sz w:val="14"/>
                          </w:rPr>
                          <w:t xml:space="preserve">for</w:t>
                        </w:r>
                        <w:r>
                          <w:rPr>
                            <w:color w:val="fffefd"/>
                            <w:spacing w:val="7"/>
                            <w:w w:val="114"/>
                            <w:sz w:val="14"/>
                          </w:rPr>
                          <w:t xml:space="preserve"> </w:t>
                        </w:r>
                        <w:r>
                          <w:rPr>
                            <w:color w:val="fffefd"/>
                            <w:w w:val="114"/>
                            <w:sz w:val="14"/>
                          </w:rPr>
                          <w:t xml:space="preserve">more</w:t>
                        </w:r>
                        <w:r>
                          <w:rPr>
                            <w:color w:val="fffefd"/>
                            <w:spacing w:val="7"/>
                            <w:w w:val="114"/>
                            <w:sz w:val="14"/>
                          </w:rPr>
                          <w:t xml:space="preserve"> </w:t>
                        </w:r>
                        <w:r>
                          <w:rPr>
                            <w:color w:val="fffefd"/>
                            <w:w w:val="114"/>
                            <w:sz w:val="14"/>
                          </w:rPr>
                          <w:t xml:space="preserve">information</w:t>
                        </w:r>
                      </w:p>
                    </w:txbxContent>
                  </v:textbox>
                </v:rect>
                <v:shape id="Shape 78" style="position:absolute;width:14397;height:3548;left:29044;top:3900;" coordsize="1439761,354826" path="m83871,0l1355877,0c1402207,0,1439761,37554,1439761,83884l1439761,270942c1439761,317272,1402207,354826,1355877,354826l83871,354826c37554,354826,0,317272,0,270942l0,83884c0,37554,37554,0,83871,0x">
                  <v:stroke weight="0pt" endcap="flat" joinstyle="miter" miterlimit="10" on="false" color="#000000" opacity="0"/>
                  <v:fill on="true" color="#fffefd"/>
                </v:shape>
                <v:rect id="Rectangle 157" style="position:absolute;width:1590;height:2611;left:41022;top:4796;" filled="f" stroked="f">
                  <v:textbox inset="0,0,0,0">
                    <w:txbxContent>
                      <w:p>
                        <w:pPr>
                          <w:spacing w:before="0" w:after="160" w:line="259" w:lineRule="auto"/>
                          <w:ind w:left="0" w:firstLine="0"/>
                        </w:pPr>
                        <w:hyperlink r:id="hyperlink155">
                          <w:r>
                            <w:rPr>
                              <w:rFonts w:cs="Calibri" w:hAnsi="Calibri" w:eastAsia="Calibri" w:ascii="Calibri"/>
                              <w:b w:val="1"/>
                              <w:color w:val="e04547"/>
                              <w:w w:val="129"/>
                              <w:sz w:val="29"/>
                            </w:rPr>
                            <w:t xml:space="preserve">e</w:t>
                          </w:r>
                        </w:hyperlink>
                      </w:p>
                    </w:txbxContent>
                  </v:textbox>
                </v:rect>
                <v:rect id="Rectangle 156" style="position:absolute;width:14246;height:2611;left:30350;top:4796;" filled="f" stroked="f">
                  <v:textbox inset="0,0,0,0">
                    <w:txbxContent>
                      <w:p>
                        <w:pPr>
                          <w:spacing w:before="0" w:after="160" w:line="259" w:lineRule="auto"/>
                          <w:ind w:left="0" w:firstLine="0"/>
                        </w:pPr>
                        <w:r>
                          <w:rPr>
                            <w:rFonts w:cs="Calibri" w:hAnsi="Calibri" w:eastAsia="Calibri" w:ascii="Calibri"/>
                            <w:b w:val="1"/>
                            <w:color w:val="e04547"/>
                            <w:w w:val="115"/>
                            <w:sz w:val="29"/>
                          </w:rPr>
                          <w:t xml:space="preserve">Register</w:t>
                        </w:r>
                        <w:r>
                          <w:rPr>
                            <w:rFonts w:cs="Calibri" w:hAnsi="Calibri" w:eastAsia="Calibri" w:ascii="Calibri"/>
                            <w:b w:val="1"/>
                            <w:color w:val="e04547"/>
                            <w:spacing w:val="16"/>
                            <w:w w:val="115"/>
                            <w:sz w:val="29"/>
                          </w:rPr>
                          <w:t xml:space="preserve"> </w:t>
                        </w:r>
                        <w:r>
                          <w:rPr>
                            <w:rFonts w:cs="Calibri" w:hAnsi="Calibri" w:eastAsia="Calibri" w:ascii="Calibri"/>
                            <w:b w:val="1"/>
                            <w:color w:val="e04547"/>
                            <w:w w:val="115"/>
                            <w:sz w:val="29"/>
                          </w:rPr>
                          <w:t xml:space="preserve">Her</w:t>
                        </w:r>
                      </w:p>
                    </w:txbxContent>
                  </v:textbox>
                </v:rect>
                <v:rect id="Rectangle 80" style="position:absolute;width:13316;height:2724;left:8385;top:1903;" filled="f" stroked="f">
                  <v:textbox inset="0,0,0,0">
                    <w:txbxContent>
                      <w:p>
                        <w:pPr>
                          <w:spacing w:before="0" w:after="160" w:line="259" w:lineRule="auto"/>
                          <w:ind w:left="0" w:firstLine="0"/>
                        </w:pPr>
                        <w:r>
                          <w:rPr>
                            <w:color w:val="fffefd"/>
                            <w:w w:val="117"/>
                            <w:sz w:val="31"/>
                          </w:rPr>
                          <w:t xml:space="preserve">Register</w:t>
                        </w:r>
                        <w:r>
                          <w:rPr>
                            <w:color w:val="fffefd"/>
                            <w:spacing w:val="16"/>
                            <w:w w:val="117"/>
                            <w:sz w:val="31"/>
                          </w:rPr>
                          <w:t xml:space="preserve"> </w:t>
                        </w:r>
                        <w:r>
                          <w:rPr>
                            <w:color w:val="fffefd"/>
                            <w:w w:val="117"/>
                            <w:sz w:val="31"/>
                          </w:rPr>
                          <w:t xml:space="preserve">at</w:t>
                        </w:r>
                      </w:p>
                    </w:txbxContent>
                  </v:textbox>
                </v:rect>
                <v:rect id="Rectangle 81" style="position:absolute;width:16621;height:2752;left:8385;top:3872;" filled="f" stroked="f">
                  <v:textbox inset="0,0,0,0">
                    <w:txbxContent>
                      <w:p>
                        <w:pPr>
                          <w:spacing w:before="0" w:after="160" w:line="259" w:lineRule="auto"/>
                          <w:ind w:left="0" w:firstLine="0"/>
                        </w:pPr>
                        <w:r>
                          <w:rPr>
                            <w:rFonts w:cs="Calibri" w:hAnsi="Calibri" w:eastAsia="Calibri" w:ascii="Calibri"/>
                            <w:b w:val="1"/>
                            <w:color w:val="fffefd"/>
                            <w:w w:val="119"/>
                            <w:sz w:val="31"/>
                          </w:rPr>
                          <w:t xml:space="preserve">mherc.org.nz</w:t>
                        </w:r>
                      </w:p>
                    </w:txbxContent>
                  </v:textbox>
                </v:rect>
                <v:shape id="Shape 82" style="position:absolute;width:0;height:8836;left:25976;top:1244;" coordsize="0,883641" path="m0,0l0,883641">
                  <v:stroke weight="0.567pt" endcap="flat" joinstyle="miter" miterlimit="10" on="true" color="#fffefd"/>
                  <v:fill on="false" color="#000000" opacity="0"/>
                </v:shape>
                <v:shape id="Shape 83" style="position:absolute;width:0;height:8836;left:47233;top:1244;" coordsize="0,883641" path="m0,0l0,883641">
                  <v:stroke weight="0.567pt" endcap="flat" joinstyle="miter" miterlimit="10" on="true" color="#fffefd"/>
                  <v:fill on="false" color="#000000" opacity="0"/>
                </v:shape>
                <v:shape id="Shape 84" style="position:absolute;width:614;height:593;left:50696;top:7318;" coordsize="61468,59309" path="m0,0l9131,0l30696,50495l52337,0l61468,0l61468,59309l55537,59309l55537,6503l55372,6503l33172,59309l28130,59309l6083,6503l5931,6503l5931,59309l0,59309l0,0x">
                  <v:stroke weight="0pt" endcap="flat" joinstyle="miter" miterlimit="10" on="false" color="#000000" opacity="0"/>
                  <v:fill on="true" color="#fffefd"/>
                </v:shape>
                <v:shape id="Shape 85" style="position:absolute;width:228;height:460;left:51401;top:7462;" coordsize="22879,46000" path="m22758,0l22879,36l22879,5058l22834,5042c15951,5042,7366,9703,5766,20028l22879,20028l22879,25083l5766,25083c6172,33668,14186,40958,22758,40958l22879,40920l22879,45985l22834,46000c10579,46000,0,36068,0,23076c0,10656,10020,242,22758,0x">
                  <v:stroke weight="0pt" endcap="flat" joinstyle="miter" miterlimit="10" on="false" color="#000000" opacity="0"/>
                  <v:fill on="true" color="#fffefd"/>
                </v:shape>
                <v:shape id="Shape 86" style="position:absolute;width:215;height:153;left:51630;top:7768;" coordsize="21520,15365" path="m15589,0l21520,0c19996,4363,17129,8207,13381,10962l0,15365l0,10300l9987,7150c12662,5268,14586,2724,15589,0x">
                  <v:stroke weight="0pt" endcap="flat" joinstyle="miter" miterlimit="10" on="false" color="#000000" opacity="0"/>
                  <v:fill on="true" color="#fffefd"/>
                </v:shape>
                <v:shape id="Shape 87" style="position:absolute;width:230;height:250;left:51630;top:7462;" coordsize="23044,25047" path="m0,0l12092,3557c15389,5670,17875,8455,19438,11179c22396,15903,23044,20806,22803,25047l0,25047l0,19993l17113,19993c16230,14830,13684,11084,10487,8627l0,5022l0,0x">
                  <v:stroke weight="0pt" endcap="flat" joinstyle="miter" miterlimit="10" on="false" color="#000000" opacity="0"/>
                  <v:fill on="true" color="#fffefd"/>
                </v:shape>
                <v:shape id="Shape 88" style="position:absolute;width:385;height:449;left:51944;top:7462;" coordsize="38545,44958" path="m19241,0c24600,0,29096,1359,33096,5372c36385,8572,38545,13627,38545,20841l38545,44958l32944,44958l32944,20841c32944,15151,31178,11138,28778,8813c25730,5855,21717,5055,19241,5055c16751,5055,12751,5855,9703,8813c7290,11138,5537,15151,5613,20841l5613,44958l0,44958l0,1130l5613,1130l5613,6731l5766,6731c7455,4089,11786,0,19241,0x">
                  <v:stroke weight="0pt" endcap="flat" joinstyle="miter" miterlimit="10" on="false" color="#000000" opacity="0"/>
                  <v:fill on="true" color="#fffefd"/>
                </v:shape>
                <v:shape id="Shape 89" style="position:absolute;width:253;height:593;left:52392;top:7318;" coordsize="25311,59322" path="m9208,0l14821,0l14821,15482l25311,15482l25311,20524l14821,20524l14821,59322l9208,59322l9208,20524l0,20524l0,15482l9208,15482l9208,0x">
                  <v:stroke weight="0pt" endcap="flat" joinstyle="miter" miterlimit="10" on="false" color="#000000" opacity="0"/>
                  <v:fill on="true" color="#fffefd"/>
                </v:shape>
                <v:shape id="Shape 90" style="position:absolute;width:233;height:458;left:52686;top:7463;" coordsize="23362,45838" path="m23362,0l23362,5049l10981,9851c7696,12986,5614,17514,5614,23083c5614,27973,7417,32421,10562,35647l23362,40797l23362,45838l6612,39099c2445,34903,0,29135,0,22842c0,16994,2302,11263,6398,6994l23362,0x">
                  <v:stroke weight="0pt" endcap="flat" joinstyle="miter" miterlimit="10" on="false" color="#000000" opacity="0"/>
                  <v:fill on="true" color="#fffefd"/>
                </v:shape>
                <v:shape id="Shape 91" style="position:absolute;width:230;height:459;left:52919;top:7462;" coordsize="23032,45999" path="m197,0c4921,0,12617,1524,17266,8813l17431,8813l17431,1130l23032,1130l23032,44958l17431,44958l17431,37274l17266,37274c12452,44488,4769,45999,197,45999l0,45920l0,40878l197,40957c9658,40957,17748,33338,17748,23075c17748,13462,10294,5054,197,5054l0,5131l0,81l197,0x">
                  <v:stroke weight="0pt" endcap="flat" joinstyle="miter" miterlimit="10" on="false" color="#000000" opacity="0"/>
                  <v:fill on="true" color="#fffefd"/>
                </v:shape>
                <v:shape id="Shape 1365" style="position:absolute;width:91;height:593;left:53251;top:7318;" coordsize="9144,59309" path="m0,0l9144,0l9144,59309l0,59309l0,0">
                  <v:stroke weight="0pt" endcap="flat" joinstyle="miter" miterlimit="10" on="false" color="#000000" opacity="0"/>
                  <v:fill on="true" color="#fffefd"/>
                </v:shape>
                <v:shape id="Shape 93" style="position:absolute;width:425;height:593;left:53642;top:7318;" coordsize="42558,59309" path="m0,0l5931,0l5931,26136l36627,26136l36627,0l42558,0l42558,59309l36627,59309l36627,31496l5931,31496l5931,59309l0,59309l0,0x">
                  <v:stroke weight="0pt" endcap="flat" joinstyle="miter" miterlimit="10" on="false" color="#000000" opacity="0"/>
                  <v:fill on="true" color="#fffefd"/>
                </v:shape>
                <v:shape id="Shape 94" style="position:absolute;width:228;height:460;left:54159;top:7462;" coordsize="22879,46000" path="m22758,0l22879,36l22879,5058l22834,5042c15951,5042,7379,9703,5766,20028l22879,20028l22879,25083l5766,25083c6172,33668,14186,40958,22758,40958l22879,40920l22879,45985l22834,46000c10579,46000,0,36068,0,23076c0,10656,10020,242,22758,0x">
                  <v:stroke weight="0pt" endcap="flat" joinstyle="miter" miterlimit="10" on="false" color="#000000" opacity="0"/>
                  <v:fill on="true" color="#fffefd"/>
                </v:shape>
                <v:shape id="Shape 95" style="position:absolute;width:215;height:153;left:54388;top:7768;" coordsize="21520,15365" path="m15589,0l21520,0c19996,4363,17129,8207,13381,10962l0,15365l0,10300l9987,7150c12662,5268,14586,2724,15589,0x">
                  <v:stroke weight="0pt" endcap="flat" joinstyle="miter" miterlimit="10" on="false" color="#000000" opacity="0"/>
                  <v:fill on="true" color="#fffefd"/>
                </v:shape>
                <v:shape id="Shape 96" style="position:absolute;width:230;height:250;left:54388;top:7462;" coordsize="23044,25047" path="m0,0l12092,3557c15389,5670,17875,8455,19438,11179c22409,15903,23044,20806,22803,25047l0,25047l0,19993l17113,19993c16230,14830,13684,11084,10487,8627l0,5022l0,0x">
                  <v:stroke weight="0pt" endcap="flat" joinstyle="miter" miterlimit="10" on="false" color="#000000" opacity="0"/>
                  <v:fill on="true" color="#fffefd"/>
                </v:shape>
                <v:shape id="Shape 97" style="position:absolute;width:233;height:458;left:54683;top:7463;" coordsize="23362,45838" path="m23362,0l23362,5049l10981,9851c7696,12986,5614,17514,5614,23083c5614,27973,7417,32421,10562,35647l23362,40797l23362,45838l6612,39099c2445,34903,0,29135,0,22842c0,16994,2305,11263,6402,6994l23362,0x">
                  <v:stroke weight="0pt" endcap="flat" joinstyle="miter" miterlimit="10" on="false" color="#000000" opacity="0"/>
                  <v:fill on="true" color="#fffefd"/>
                </v:shape>
                <v:shape id="Shape 98" style="position:absolute;width:230;height:459;left:54917;top:7462;" coordsize="23044,45999" path="m197,0c4921,0,12617,1524,17266,8813l17431,8813l17431,1130l23044,1130l23044,44958l17431,44958l17431,37274l17266,37274c12452,44488,4769,45999,197,45999l0,45920l0,40878l197,40957c9658,40957,17748,33338,17748,23075c17748,13462,10294,5054,197,5054l0,5131l0,81l197,0x">
                  <v:stroke weight="0pt" endcap="flat" joinstyle="miter" miterlimit="10" on="false" color="#000000" opacity="0"/>
                  <v:fill on="true" color="#fffefd"/>
                </v:shape>
                <v:shape id="Shape 1366" style="position:absolute;width:91;height:593;left:55249;top:7318;" coordsize="9144,59309" path="m0,0l9144,0l9144,59309l0,59309l0,0">
                  <v:stroke weight="0pt" endcap="flat" joinstyle="miter" miterlimit="10" on="false" color="#000000" opacity="0"/>
                  <v:fill on="true" color="#fffefd"/>
                </v:shape>
                <v:shape id="Shape 100" style="position:absolute;width:253;height:593;left:55368;top:7318;" coordsize="25324,59322" path="m9208,0l14821,0l14821,15482l25324,15482l25324,20524l14821,20524l14821,59322l9208,59322l9208,20524l0,20524l0,15482l9208,15482l9208,0x">
                  <v:stroke weight="0pt" endcap="flat" joinstyle="miter" miterlimit="10" on="false" color="#000000" opacity="0"/>
                  <v:fill on="true" color="#fffefd"/>
                </v:shape>
                <v:shape id="Shape 101" style="position:absolute;width:385;height:593;left:55678;top:7318;" coordsize="38545,59309" path="m0,0l5613,0l5613,21082l5766,21082c7455,18441,11786,14351,19241,14351c24600,14351,29096,15710,33096,19723c36385,22923,38545,27978,38545,35192l38545,59309l32944,59309l32944,35192c32944,29502,31178,25489,28766,23164c25730,20206,21717,19406,19241,19406c16751,19406,12751,20206,9703,23164c7290,25489,5524,29502,5613,35192l5613,59309l0,59309l0,0x">
                  <v:stroke weight="0pt" endcap="flat" joinstyle="miter" miterlimit="10" on="false" color="#000000" opacity="0"/>
                  <v:fill on="true" color="#fffefd"/>
                </v:shape>
                <v:shape id="Shape 102" style="position:absolute;width:324;height:593;left:56395;top:7318;" coordsize="32461,59309" path="m0,0l32461,0l32461,5385l5931,5385l5931,26695l31572,26695l31572,32068l5931,32068l5931,53949l32461,53949l32461,59309l0,59309l0,0x">
                  <v:stroke weight="0pt" endcap="flat" joinstyle="miter" miterlimit="10" on="false" color="#000000" opacity="0"/>
                  <v:fill on="true" color="#fffefd"/>
                </v:shape>
                <v:shape id="Shape 103" style="position:absolute;width:233;height:458;left:56800;top:7463;" coordsize="23355,45833" path="m23355,0l23355,5049l10975,9849c7687,12984,5601,17512,5601,23081c5601,27970,7404,32418,10551,35644l23355,40791l23355,45833l6612,39097c2445,34901,0,29132,0,22840c0,16991,2302,11261,6398,6992l23355,0x">
                  <v:stroke weight="0pt" endcap="flat" joinstyle="miter" miterlimit="10" on="false" color="#000000" opacity="0"/>
                  <v:fill on="true" color="#fffefd"/>
                </v:shape>
                <v:shape id="Shape 104" style="position:absolute;width:230;height:603;left:57033;top:7318;" coordsize="23051,60350" path="m17437,0l23051,0l23051,59309l17437,59309l17437,51626l17272,51626c12624,58585,4852,60350,203,60350l0,60268l0,55226l203,55308c9652,55308,17755,47689,17755,37426c17755,27813,10300,19405,203,19405l0,19484l0,14435l203,14351c5017,14351,12548,16116,17272,23012l17437,23012l17437,0x">
                  <v:stroke weight="0pt" endcap="flat" joinstyle="miter" miterlimit="10" on="false" color="#000000" opacity="0"/>
                  <v:fill on="true" color="#fffefd"/>
                </v:shape>
                <v:shape id="Shape 105" style="position:absolute;width:383;height:448;left:57367;top:7473;" coordsize="38392,44869" path="m0,0l5614,0l5614,24117c5614,29642,6820,33248,8738,35649c11786,39103,15875,39827,18923,39827c22035,39827,25413,39103,28207,36296c30772,33731,32779,30849,32779,23152l32779,0l38392,0l38392,43828l33096,43828l33096,37020l32944,37020c31331,40310,27089,44869,18923,44869c10262,44869,5766,40704,3848,38291c724,34455,0,28842,0,24193l0,0x">
                  <v:stroke weight="0pt" endcap="flat" joinstyle="miter" miterlimit="10" on="false" color="#000000" opacity="0"/>
                  <v:fill on="true" color="#fffefd"/>
                </v:shape>
                <v:shape id="Shape 106" style="position:absolute;width:453;height:460;left:57837;top:7462;" coordsize="45364,46000" path="m23558,0c31255,0,41110,3835,45364,14351l39192,14351c35661,7696,29248,5042,23723,5042c15151,5042,5613,11455,5613,22911c5613,32766,13233,40945,23723,40945c32855,40945,37427,35420,39192,32055l45364,32055c42557,37490,36703,46000,23558,46000c9855,46000,0,35344,0,23076c0,10414,10503,0,23558,0x">
                  <v:stroke weight="0pt" endcap="flat" joinstyle="miter" miterlimit="10" on="false" color="#000000" opacity="0"/>
                  <v:fill on="true" color="#fffefd"/>
                </v:shape>
                <v:shape id="Shape 107" style="position:absolute;width:233;height:458;left:58357;top:7463;" coordsize="23362,45838" path="m23362,0l23362,5049l10981,9851c7696,12986,5614,17514,5614,23083c5614,27973,7417,32421,10562,35647l23362,40797l23362,45838l6612,39099c2445,34903,0,29135,0,22842c0,16994,2305,11263,6402,6994l23362,0x">
                  <v:stroke weight="0pt" endcap="flat" joinstyle="miter" miterlimit="10" on="false" color="#000000" opacity="0"/>
                  <v:fill on="true" color="#fffefd"/>
                </v:shape>
                <v:shape id="Shape 108" style="position:absolute;width:230;height:459;left:58590;top:7462;" coordsize="23044,45999" path="m197,0c4921,0,12617,1524,17266,8813l17431,8813l17431,1130l23044,1130l23044,44958l17431,44958l17431,37274l17266,37274c12465,44488,4769,45999,197,45999l0,45920l0,40878l197,40957c9658,40957,17748,33338,17748,23075c17748,13462,10294,5054,197,5054l0,5131l0,81l197,0x">
                  <v:stroke weight="0pt" endcap="flat" joinstyle="miter" miterlimit="10" on="false" color="#000000" opacity="0"/>
                  <v:fill on="true" color="#fffefd"/>
                </v:shape>
                <v:shape id="Shape 109" style="position:absolute;width:253;height:593;left:58881;top:7318;" coordsize="25324,59322" path="m9208,0l14821,0l14821,15482l25324,15482l25324,20524l14821,20524l14821,59322l9208,59322l9208,20524l0,20524l0,15482l9208,15482l9208,0x">
                  <v:stroke weight="0pt" endcap="flat" joinstyle="miter" miterlimit="10" on="false" color="#000000" opacity="0"/>
                  <v:fill on="true" color="#fffefd"/>
                </v:shape>
                <v:shape id="Shape 1367" style="position:absolute;width:91;height:438;left:59194;top:7473;" coordsize="9144,43828" path="m0,0l9144,0l9144,43828l0,43828l0,0">
                  <v:stroke weight="0pt" endcap="flat" joinstyle="miter" miterlimit="10" on="false" color="#000000" opacity="0"/>
                  <v:fill on="true" color="#fffefd"/>
                </v:shape>
                <v:shape id="Shape 1368" style="position:absolute;width:91;height:100;left:59194;top:7318;" coordsize="9144,10096" path="m0,0l9144,0l9144,10096l0,10096l0,0">
                  <v:stroke weight="0pt" endcap="flat" joinstyle="miter" miterlimit="10" on="false" color="#000000" opacity="0"/>
                  <v:fill on="true" color="#fffefd"/>
                </v:shape>
                <v:shape id="Shape 112" style="position:absolute;width:229;height:459;left:59336;top:7462;" coordsize="22911,45999" path="m22834,0l22911,33l22911,5054c14910,5054,5600,11620,5600,23240c5600,33426,13855,40957,22911,40957l22911,45966l22834,45999c10008,45999,0,35178,0,23330c0,9461,11290,0,22834,0x">
                  <v:stroke weight="0pt" endcap="flat" joinstyle="miter" miterlimit="10" on="false" color="#000000" opacity="0"/>
                  <v:fill on="true" color="#fffefd"/>
                </v:shape>
                <v:shape id="Shape 113" style="position:absolute;width:229;height:459;left:59565;top:7462;" coordsize="22923,45934" path="m0,0l16296,6957c20422,11203,22923,16953,22923,22967c22923,28936,20460,34685,16353,38943l0,45934l0,40925c8496,40925,17310,34193,17310,22738c17310,11194,7544,5021,0,5021l0,0x">
                  <v:stroke weight="0pt" endcap="flat" joinstyle="miter" miterlimit="10" on="false" color="#000000" opacity="0"/>
                  <v:fill on="true" color="#fffefd"/>
                </v:shape>
                <v:shape id="Shape 114" style="position:absolute;width:385;height:449;left:59879;top:7462;" coordsize="38557,44958" path="m19241,0c24612,0,29096,1359,33109,5372c36398,8572,38557,13627,38557,20841l38557,44958l32944,44958l32944,20841c32944,15151,31191,11138,28791,8813c25743,5855,21730,5055,19241,5055c16751,5055,12751,5855,9703,8813c7290,11138,5537,15151,5613,20841l5613,44958l0,44958l0,1130l5613,1130l5613,6731l5778,6731c7455,4089,11798,0,19241,0x">
                  <v:stroke weight="0pt" endcap="flat" joinstyle="miter" miterlimit="10" on="false" color="#000000" opacity="0"/>
                  <v:fill on="true" color="#fffefd"/>
                </v:shape>
                <v:shape id="Shape 115" style="position:absolute;width:190;height:604;left:60582;top:7316;" coordsize="19076,60458" path="m19076,0l19076,5633l15246,7166c13808,8548,12992,10369,12992,12211c13030,14217,13891,16024,15153,17690l19076,21664l19076,30062l17958,28963c16510,29445,13551,30956,12103,32010c7048,35693,5931,39376,5931,42666c5931,49879,12268,54857,18186,54857l19076,54442l19076,60289l18669,60458c7366,60458,0,51327,0,42348c0,33051,6807,27845,13703,24720c10732,21748,7048,18066,7048,12287c7048,8527,8731,5245,11357,2901l19076,0x">
                  <v:stroke weight="0pt" endcap="flat" joinstyle="miter" miterlimit="10" on="false" color="#000000" opacity="0"/>
                  <v:fill on="true" color="#fffefd"/>
                </v:shape>
                <v:shape id="Shape 116" style="position:absolute;width:354;height:613;left:60773;top:7308;" coordsize="35420,61303" path="m2248,0c9537,0,16421,5931,16421,13856c16421,22276,7925,26289,4889,27331l16103,38380l24765,21717l31419,21717l20434,42621l35420,57214l31166,61303l17627,48082c16586,50044,14843,53349,11978,56165l0,61134l0,55287l8299,51418c10525,49000,12026,46031,13144,43828l0,30907l0,22509l648,23165c3530,22035,10655,19634,10490,13297c10655,9449,7137,5614,2159,5614l0,6478l0,845l2248,0x">
                  <v:stroke weight="0pt" endcap="flat" joinstyle="miter" miterlimit="10" on="false" color="#000000" opacity="0"/>
                  <v:fill on="true" color="#fffefd"/>
                </v:shape>
                <v:shape id="Shape 117" style="position:absolute;width:402;height:593;left:61422;top:7318;" coordsize="40234,59309" path="m0,0l15062,0c23000,0,26924,978,29654,2248c36297,5385,40234,11874,40234,19164c40234,27724,34049,36475,22593,37199l39344,59309l31902,59309l11773,32462c19317,32462,21882,32385,24524,31585c31001,29731,34303,24282,34303,18999c34303,14351,31648,9551,27800,7633c24282,5779,21234,5385,16269,5385l5931,5385l5931,59309l0,59309l0,0x">
                  <v:stroke weight="0pt" endcap="flat" joinstyle="miter" miterlimit="10" on="false" color="#000000" opacity="0"/>
                  <v:fill on="true" color="#fffefd"/>
                </v:shape>
                <v:shape id="Shape 118" style="position:absolute;width:228;height:460;left:61883;top:7462;" coordsize="22885,46000" path="m22771,0l22885,33l22885,5056l22847,5042c15951,5042,7379,9703,5778,20028l22885,20028l22885,25083l5778,25083c6172,33668,14186,40958,22771,40958l22885,40922l22885,45987l22847,46000c10579,46000,0,36068,0,23076c0,10656,10020,242,22771,0x">
                  <v:stroke weight="0pt" endcap="flat" joinstyle="miter" miterlimit="10" on="false" color="#000000" opacity="0"/>
                  <v:fill on="true" color="#fffefd"/>
                </v:shape>
                <v:shape id="Shape 119" style="position:absolute;width:215;height:153;left:62111;top:7768;" coordsize="21513,15367" path="m15596,0l21513,0c19996,4363,17132,8207,13386,10962l0,15367l0,10302l9993,7150c12668,5268,14592,2724,15596,0x">
                  <v:stroke weight="0pt" endcap="flat" joinstyle="miter" miterlimit="10" on="false" color="#000000" opacity="0"/>
                  <v:fill on="true" color="#fffefd"/>
                </v:shape>
                <v:shape id="Shape 120" style="position:absolute;width:230;height:250;left:62111;top:7462;" coordsize="23038,25050" path="m0,0l12092,3559c15386,5673,17869,8458,19431,11181c22403,15905,23038,20808,22809,25050l0,25050l0,19995l17107,19995c16224,14832,13681,11086,10487,8630l0,5022l0,0x">
                  <v:stroke weight="0pt" endcap="flat" joinstyle="miter" miterlimit="10" on="false" color="#000000" opacity="0"/>
                  <v:fill on="true" color="#fffefd"/>
                </v:shape>
                <v:shape id="Shape 121" style="position:absolute;width:275;height:460;left:62390;top:7462;" coordsize="27572,46000" path="m14021,0c20587,0,26035,5055,25972,11950l20358,11950c19951,6566,16269,5055,13779,5055c9296,5055,7138,8661,7138,11620c7138,16269,11786,17882,14986,18910c20117,20600,27496,23406,27496,32462c27572,39992,23000,46000,13703,46000c7620,46000,0,41834,241,31979l5855,31979c6007,40322,11697,40957,13703,40957c18999,40957,21869,37833,21869,33109c21869,27089,16421,25730,13145,24371c8649,22847,1524,20447,1524,12179c1524,6020,5931,0,14021,0x">
                  <v:stroke weight="0pt" endcap="flat" joinstyle="miter" miterlimit="10" on="false" color="#000000" opacity="0"/>
                  <v:fill on="true" color="#fffefd"/>
                </v:shape>
                <v:shape id="Shape 122" style="position:absolute;width:229;height:459;left:62717;top:7462;" coordsize="22923,45999" path="m22835,0l22923,38l22923,5054c14897,5054,5613,11620,5613,23240c5613,33426,13868,40957,22923,40957l22923,45961l22835,45999c10008,45999,0,35178,0,23330c0,9461,11290,0,22835,0x">
                  <v:stroke weight="0pt" endcap="flat" joinstyle="miter" miterlimit="10" on="false" color="#000000" opacity="0"/>
                  <v:fill on="true" color="#fffefd"/>
                </v:shape>
                <v:shape id="Shape 123" style="position:absolute;width:229;height:459;left:62947;top:7462;" coordsize="22923,45923" path="m0,0l16285,6952c20415,11198,22923,16948,22923,22961c22923,28931,20457,34680,16347,38938l0,45923l0,40919c8484,40919,17310,34188,17310,22733c17310,11188,7519,5016,0,5016l0,0x">
                  <v:stroke weight="0pt" endcap="flat" joinstyle="miter" miterlimit="10" on="false" color="#000000" opacity="0"/>
                  <v:fill on="true" color="#fffefd"/>
                </v:shape>
                <v:shape id="Shape 124" style="position:absolute;width:383;height:448;left:63258;top:7473;" coordsize="38392,44869" path="m0,0l5614,0l5614,24117c5614,29642,6820,33248,8738,35649c11786,39103,15875,39827,18923,39827c22047,39827,25413,39103,28207,36296c30772,33731,32791,30849,32791,23152l32791,0l38392,0l38392,43828l33096,43828l33096,37020l32944,37020c31344,40310,27089,44869,18923,44869c10262,44869,5779,40704,3861,38291c724,34455,0,28842,0,24193l0,0x">
                  <v:stroke weight="0pt" endcap="flat" joinstyle="miter" miterlimit="10" on="false" color="#000000" opacity="0"/>
                  <v:fill on="true" color="#fffefd"/>
                </v:shape>
                <v:shape id="Shape 125" style="position:absolute;width:181;height:449;left:63748;top:7462;" coordsize="18110,44958" path="m18110,0l18110,5944c14186,6248,10820,7696,8661,10261c6731,12662,5613,15786,5613,19317l5613,44958l0,44958l0,1130l5613,1130l5613,7455l5778,7455c8420,1283,13386,317,18110,0x">
                  <v:stroke weight="0pt" endcap="flat" joinstyle="miter" miterlimit="10" on="false" color="#000000" opacity="0"/>
                  <v:fill on="true" color="#fffefd"/>
                </v:shape>
                <v:shape id="Shape 126" style="position:absolute;width:453;height:460;left:63964;top:7462;" coordsize="45364,46000" path="m23558,0c31255,0,41110,3835,45364,14351l39192,14351c35661,7696,29248,5042,23723,5042c15151,5042,5600,11455,5600,22911c5600,32766,13233,40945,23723,40945c32855,40945,37427,35420,39192,32055l45364,32055c42557,37490,36716,46000,23558,46000c9855,46000,0,35344,0,23076c0,10414,10490,0,23558,0x">
                  <v:stroke weight="0pt" endcap="flat" joinstyle="miter" miterlimit="10" on="false" color="#000000" opacity="0"/>
                  <v:fill on="true" color="#fffefd"/>
                </v:shape>
                <v:shape id="Shape 127" style="position:absolute;width:228;height:460;left:64480;top:7462;" coordsize="22879,46000" path="m22746,0l22879,40l22879,5058l22834,5042c15938,5042,7366,9703,5766,20028l22879,20028l22879,25083l5766,25083c6172,33668,14173,40958,22746,40958l22879,40916l22879,45985l22834,46000c10579,46000,0,36068,0,23076c0,10656,10008,242,22746,0x">
                  <v:stroke weight="0pt" endcap="flat" joinstyle="miter" miterlimit="10" on="false" color="#000000" opacity="0"/>
                  <v:fill on="true" color="#fffefd"/>
                </v:shape>
                <v:shape id="Shape 128" style="position:absolute;width:215;height:153;left:64709;top:7768;" coordsize="21520,15365" path="m15577,0l21520,0c19996,4363,17129,8207,13381,10962l0,15365l0,10296l9983,7150c12659,5268,14579,2724,15577,0x">
                  <v:stroke weight="0pt" endcap="flat" joinstyle="miter" miterlimit="10" on="false" color="#000000" opacity="0"/>
                  <v:fill on="true" color="#fffefd"/>
                </v:shape>
                <v:shape id="Shape 129" style="position:absolute;width:230;height:250;left:64709;top:7462;" coordsize="23044,25043" path="m0,0l12086,3553c15383,5666,17869,8451,19438,11175c22396,15899,23044,20802,22790,25043l0,25043l0,19989l17113,19989c16230,14826,13684,11080,10487,8624l0,5018l0,0x">
                  <v:stroke weight="0pt" endcap="flat" joinstyle="miter" miterlimit="10" on="false" color="#000000" opacity="0"/>
                  <v:fill on="true" color="#fffefd"/>
                </v:shape>
                <v:shape id="Shape 130" style="position:absolute;width:583;height:613;left:65227;top:7309;" coordsize="58331,61316" path="m30924,0c46152,0,55779,10655,58103,16192l51448,16192c44958,6490,34455,5372,30849,5372c16993,5372,5918,17564,5918,30784c5918,44640,18097,55943,30924,55943c33896,55943,43600,55549,51689,44729l58331,44729c52007,56349,40551,61316,31014,61316c14415,61316,0,48247,0,30696c0,13144,14021,0,30924,0x">
                  <v:stroke weight="0pt" endcap="flat" joinstyle="miter" miterlimit="10" on="false" color="#000000" opacity="0"/>
                  <v:fill on="true" color="#fffefd"/>
                </v:shape>
                <v:shape id="Shape 131" style="position:absolute;width:228;height:460;left:65874;top:7462;" coordsize="22873,46000" path="m22758,0l22873,34l22873,5056l22835,5042c15939,5042,7366,9703,5766,20028l22873,20028l22873,25083l5766,25083c6159,33668,14174,40958,22758,40958l22873,40922l22873,45987l22835,46000c10567,46000,0,36068,0,23076c0,10656,10008,242,22758,0x">
                  <v:stroke weight="0pt" endcap="flat" joinstyle="miter" miterlimit="10" on="false" color="#000000" opacity="0"/>
                  <v:fill on="true" color="#fffefd"/>
                </v:shape>
                <v:shape id="Shape 132" style="position:absolute;width:215;height:153;left:66103;top:7768;" coordsize="21513,15367" path="m15595,0l21513,0c19996,4363,17132,8207,13385,10962l0,15367l0,10302l9993,7150c12668,5268,14592,2724,15595,0x">
                  <v:stroke weight="0pt" endcap="flat" joinstyle="miter" miterlimit="10" on="false" color="#000000" opacity="0"/>
                  <v:fill on="true" color="#fffefd"/>
                </v:shape>
                <v:shape id="Shape 133" style="position:absolute;width:230;height:250;left:66103;top:7462;" coordsize="23037,25049" path="m0,0l12092,3559c15386,5672,17869,8457,19431,11181c22403,15904,23037,20807,22796,25049l0,25049l0,19994l17107,19994c16225,14832,13681,11085,10487,8629l0,5021l0,0x">
                  <v:stroke weight="0pt" endcap="flat" joinstyle="miter" miterlimit="10" on="false" color="#000000" opacity="0"/>
                  <v:fill on="true" color="#fffefd"/>
                </v:shape>
                <v:shape id="Shape 134" style="position:absolute;width:385;height:449;left:66417;top:7462;" coordsize="38557,44958" path="m19241,0c24612,0,29096,1359,33109,5372c36385,8572,38557,13627,38557,20841l38557,44958l32931,44958l32931,20841c32931,15151,31179,11138,28778,8813c25730,5855,21717,5055,19241,5055c16751,5055,12738,5855,9703,8813c7289,11138,5537,15151,5600,20841l5600,44958l0,44958l0,1130l5600,1130l5600,6731l5766,6731c7455,4089,11785,0,19241,0x">
                  <v:stroke weight="0pt" endcap="flat" joinstyle="miter" miterlimit="10" on="false" color="#000000" opacity="0"/>
                  <v:fill on="true" color="#fffefd"/>
                </v:shape>
                <v:shape id="Shape 135" style="position:absolute;width:253;height:593;left:66865;top:7318;" coordsize="25323,59322" path="m9207,0l14821,0l14821,15482l25323,15482l25323,20524l14821,20524l14821,59322l9207,59322l9207,20524l0,20524l0,15482l9207,15482l9207,0x">
                  <v:stroke weight="0pt" endcap="flat" joinstyle="miter" miterlimit="10" on="false" color="#000000" opacity="0"/>
                  <v:fill on="true" color="#fffefd"/>
                </v:shape>
                <v:shape id="Shape 136" style="position:absolute;width:181;height:449;left:67177;top:7462;" coordsize="18111,44958" path="m18111,0l18111,5944c14198,6248,10820,7696,8661,10261c6731,12662,5614,15786,5614,19317l5614,44958l0,44958l0,1130l5614,1130l5614,7455l5779,7455c8420,1283,13386,317,18111,0x">
                  <v:stroke weight="0pt" endcap="flat" joinstyle="miter" miterlimit="10" on="false" color="#000000" opacity="0"/>
                  <v:fill on="true" color="#fffefd"/>
                </v:shape>
                <v:shape id="Shape 137" style="position:absolute;width:228;height:460;left:67393;top:7462;" coordsize="22885,46000" path="m22771,0l22885,34l22885,5056l22847,5042c15951,5042,7379,9703,5779,20028l22885,20028l22885,25083l5779,25083c6172,33668,14198,40958,22771,40958l22885,40922l22885,45987l22847,46000c10579,46000,0,36068,0,23076c0,10656,10020,242,22771,0x">
                  <v:stroke weight="0pt" endcap="flat" joinstyle="miter" miterlimit="10" on="false" color="#000000" opacity="0"/>
                  <v:fill on="true" color="#fffefd"/>
                </v:shape>
                <v:shape id="Shape 138" style="position:absolute;width:215;height:153;left:67622;top:7768;" coordsize="21527,15367" path="m15595,0l21527,0c19996,4363,17129,8207,13383,10962l0,15367l0,10302l9993,7150c12668,5268,14592,2724,15595,0x">
                  <v:stroke weight="0pt" endcap="flat" joinstyle="miter" miterlimit="10" on="false" color="#000000" opacity="0"/>
                  <v:fill on="true" color="#fffefd"/>
                </v:shape>
                <v:shape id="Shape 139" style="position:absolute;width:230;height:250;left:67622;top:7462;" coordsize="23037,25049" path="m0,0l12092,3559c15386,5672,17869,8457,19431,11181c22403,15904,23037,20807,22809,25049l0,25049l0,19994l17107,19994c16225,14832,13681,11085,10487,8629l0,5021l0,0x">
                  <v:stroke weight="0pt" endcap="flat" joinstyle="miter" miterlimit="10" on="false" color="#000000" opacity="0"/>
                  <v:fill on="true" color="#fffefd"/>
                </v:shape>
                <v:shape id="Shape 140" style="position:absolute;width:2401;height:2296;left:57408;top:3929;" coordsize="240144,229603" path="m0,0l58953,0l120078,173761l120701,173761l181204,0l240144,0l240144,229603l197638,229603l197638,57404l196710,57404l138062,229603l102083,229603l43129,57404l42507,57404l42507,229603l0,229603l0,0x">
                  <v:stroke weight="0pt" endcap="flat" joinstyle="miter" miterlimit="10" on="false" color="#000000" opacity="0"/>
                  <v:fill on="true" color="#fffefd"/>
                </v:shape>
                <v:shape id="Shape 141" style="position:absolute;width:1672;height:2296;left:60225;top:3929;" coordsize="167246,229603" path="m0,0l42507,0l42507,93396l124727,93396l124727,0l167246,0l167246,229603l124727,229603l124727,133109l42507,133109l42507,229603l0,229603l0,0x">
                  <v:stroke weight="0pt" endcap="flat" joinstyle="miter" miterlimit="10" on="false" color="#000000" opacity="0"/>
                  <v:fill on="true" color="#fffefd"/>
                </v:shape>
                <v:shape id="Shape 142" style="position:absolute;width:1234;height:2296;left:62304;top:3929;" coordsize="123495,229603" path="m0,0l123495,0l123495,39713l42507,39713l42507,95872l120078,95872l120078,135586l42507,135586l42507,189891l123495,189891l123495,229603l0,229603l0,0x">
                  <v:stroke weight="0pt" endcap="flat" joinstyle="miter" miterlimit="10" on="false" color="#000000" opacity="0"/>
                  <v:fill on="true" color="#fffefd"/>
                </v:shape>
                <v:shape id="Shape 143" style="position:absolute;width:766;height:2296;left:63926;top:3929;" coordsize="76644,229603" path="m0,0l70447,0l76644,715l76644,40932l69812,39713l42519,39713l42519,109830l69812,109830l76644,108596l76644,190182l43129,141796l42519,141796l42519,229603l0,229603l0,0x">
                  <v:stroke weight="0pt" endcap="flat" joinstyle="miter" miterlimit="10" on="false" color="#000000" opacity="0"/>
                  <v:fill on="true" color="#fffefd"/>
                </v:shape>
                <v:shape id="Shape 144" style="position:absolute;width:788;height:2288;left:64692;top:3936;" coordsize="78816,228888" path="m0,0l26724,3081c35760,5638,43129,9516,49644,14792c62674,25346,76645,43964,76645,70329c76645,85531,71057,109433,54611,125257c40958,138287,27927,141386,16447,144180l78816,228888l27305,228888l0,189468l0,107882l14360,105290c30811,98180,34125,82823,34125,73746c34125,64202,29768,49428,13578,42638l0,40217l0,0x">
                  <v:stroke weight="0pt" endcap="flat" joinstyle="miter" miterlimit="10" on="false" color="#000000" opacity="0"/>
                  <v:fill on="true" color="#fffefd"/>
                </v:shape>
                <v:shape id="Shape 145" style="position:absolute;width:2271;height:2388;left:65632;top:3882;" coordsize="227127,238899" path="m118834,0c156997,0,205092,19850,227127,70117l178715,70117c162268,51181,142723,39713,117284,39713c80049,39713,42507,73216,42507,119138c42507,162268,78194,199186,118834,199186c149555,199186,166307,181190,176543,170332l225882,170332c207887,212534,163830,238899,119761,238899c53366,238899,0,183362,0,118516c0,55219,52439,0,118834,0x">
                  <v:stroke weight="0pt" endcap="flat" joinstyle="miter" miterlimit="10" on="false" color="#000000" opacity="0"/>
                  <v:fill on="true" color="#fffefd"/>
                </v:shape>
                <v:shape id="Shape 1369" style="position:absolute;width:17359;height:91;left:50635;top:6779;" coordsize="1735938,9144" path="m0,0l1735938,0l1735938,9144l0,9144l0,0">
                  <v:stroke weight="0pt" endcap="flat" joinstyle="miter" miterlimit="10" on="false" color="#000000" opacity="0"/>
                  <v:fill on="true" color="#fffefd"/>
                </v:shape>
                <v:shape id="Shape 148" style="position:absolute;width:1337;height:2650;left:53187;top:3462;" coordsize="133795,265011" path="m35027,0c35027,0,55753,2337,66510,10096c77457,2337,98768,0,98768,0c132652,0,133795,6566,131775,16904c131128,20282,130556,23800,130556,23800l68123,263334c68123,263334,68021,263639,67856,263982c67526,264744,67196,265011,66904,264985c66904,264985,66891,264985,66891,264985c66599,265011,66269,264744,65939,263982c65774,263639,65672,263334,65672,263334l3239,23800c3239,23800,2667,20282,2007,16904c0,6566,1143,0,35027,0x">
                  <v:stroke weight="0pt" endcap="flat" joinstyle="miter" miterlimit="10" on="false" color="#000000" opacity="0"/>
                  <v:fill on="true" color="#fffefd"/>
                </v:shape>
                <v:shape id="Shape 149" style="position:absolute;width:1867;height:2582;left:53941;top:3564;" coordsize="186728,258283" path="m73004,488c78162,0,86614,2822,101422,11064c101422,11064,118288,21974,124219,33544c137427,32261,157112,42052,157112,42052c186728,58524,184544,64824,177749,72888c175539,75517,173317,78298,173317,78298l2311,257266c2311,257266,2070,257483,1740,257711c1067,258219,660,258283,407,258105c152,257965,0,257584,76,256797c89,256403,152,256073,152,256073l62065,16411c62065,16398,63284,13046,64351,9782c65983,4778,67847,977,73004,488x">
                  <v:stroke weight="0pt" endcap="flat" joinstyle="miter" miterlimit="10" on="false" color="#000000" opacity="0"/>
                  <v:fill on="true" color="#fffefd"/>
                </v:shape>
                <v:shape id="Shape 150" style="position:absolute;width:2609;height:1906;left:54016;top:4270;" coordsize="260947,190663" path="m184627,2307c190490,0,197269,4074,210414,25829c210414,25829,220345,44499,219812,57694c231534,64514,243408,80363,243408,80363c260947,109358,255918,113739,246037,117371c242799,118552,239497,119886,239497,119886l2223,190422c2223,190422,1969,190485,1639,190523c699,190663,279,190498,165,190205c0,189952,76,189519,572,188834c775,188542,953,188326,953,188326l173596,10957c173596,10945,176314,8621,178867,6322c180820,4553,182672,3076,184627,2307x">
                  <v:stroke weight="0pt" endcap="flat" joinstyle="miter" miterlimit="10" on="false" color="#000000" opacity="0"/>
                  <v:fill on="true" color="#fffefd"/>
                </v:shape>
                <v:shape id="Shape 151" style="position:absolute;width:2794;height:729;left:54114;top:5496;" coordsize="279489,72949" path="m247802,0c260871,4064,270827,36475,270827,36475c279489,69241,269303,70777,258788,71475c255359,71692,251816,72047,251816,72047l4280,72949c4280,72949,0,72682,4153,70294l247802,0x">
                  <v:stroke weight="0pt" endcap="flat" joinstyle="miter" miterlimit="10" on="false" color="#000000" opacity="0"/>
                  <v:fill on="true" color="#fffefd"/>
                </v:shape>
                <v:shape id="Shape 152" style="position:absolute;width:1867;height:2582;left:51902;top:3564;" coordsize="186728,258283" path="m113724,489c118882,977,120746,4778,122377,9782c123444,13046,124651,16399,124651,16411l186563,256073c186563,256073,186614,256353,186639,256721c186728,257584,186576,257990,186296,258105c186055,258283,185636,258219,184976,257699c184658,257483,184417,257267,184417,257267l13399,78298c13399,78298,11189,75517,8979,72889c2185,64824,0,58524,29604,42052c29604,42052,49289,32274,62497,33544c68428,21974,85306,11064,85306,11064c100114,2822,108566,0,113724,489x">
                  <v:stroke weight="0pt" endcap="flat" joinstyle="miter" miterlimit="10" on="false" color="#000000" opacity="0"/>
                  <v:fill on="true" color="#fffefd"/>
                </v:shape>
                <v:shape id="Shape 153" style="position:absolute;width:2609;height:1906;left:51085;top:4270;" coordsize="260972,190664" path="m76305,2308c78261,3077,80114,4555,82067,6324c84607,8622,87338,10946,87338,10959l259550,187896l259575,187908c259639,187971,259677,188022,259728,188073l259969,188327c259969,188327,260032,188403,260109,188505c260883,189432,260972,189953,260756,190232c260617,190512,260185,190664,259283,190512c258953,190474,258712,190422,258712,190422l21425,119886c21425,119886,18135,118553,14910,117372c5016,113740,0,109358,17526,80364c17526,80364,29400,64515,41122,57682c40589,44486,50508,25818,50508,25818c63652,4072,70439,0,76305,2308x">
                  <v:stroke weight="0pt" endcap="flat" joinstyle="miter" miterlimit="10" on="false" color="#000000" opacity="0"/>
                  <v:fill on="true" color="#fffefd"/>
                </v:shape>
                <v:shape id="Shape 154" style="position:absolute;width:2795;height:729;left:50801;top:5496;" coordsize="279502,72949" path="m31686,0l275323,70294c279502,72682,275209,72949,275209,72949l27673,72047c27673,72047,24130,71692,20713,71475c10198,70777,0,69241,8661,36475c8661,36475,18631,4064,31686,0x">
                  <v:stroke weight="0pt" endcap="flat" joinstyle="miter" miterlimit="10" on="false" color="#000000" opacity="0"/>
                  <v:fill on="true" color="#fffefd"/>
                </v:shape>
                <w10:wrap type="topAndBottom"/>
              </v:group>
            </w:pict>
          </mc:Fallback>
        </mc:AlternateContent>
      </w:r>
      <w:r>
        <w:rPr>
          <w:noProof/>
          <w:color w:val="000000"/>
        </w:rPr>
        <mc:AlternateContent>
          <mc:Choice Requires="wpg">
            <w:drawing>
              <wp:anchor distT="0" distB="0" distL="114300" distR="114300" simplePos="0" relativeHeight="251662336" behindDoc="0" locked="0" layoutInCell="1" allowOverlap="1">
                <wp:simplePos x="0" y="0"/>
                <wp:positionH relativeFrom="column">
                  <wp:posOffset>-10654</wp:posOffset>
                </wp:positionH>
                <wp:positionV relativeFrom="paragraph">
                  <wp:posOffset>4251</wp:posOffset>
                </wp:positionV>
                <wp:extent cx="334708" cy="310137"/>
                <wp:effectExtent l="0" t="0" r="0" b="0"/>
                <wp:wrapSquare wrapText="bothSides"/>
                <wp:docPr id="1018" name="Group 1018"/>
                <wp:cNvGraphicFramePr/>
                <a:graphic xmlns:a="http://schemas.openxmlformats.org/drawingml/2006/main">
                  <a:graphicData uri="http://schemas.microsoft.com/office/word/2010/wordprocessingGroup">
                    <wpg:wgp>
                      <wpg:cNvGrpSpPr/>
                      <wpg:grpSpPr>
                        <a:xfrm>
                          <a:off x="0" y="0"/>
                          <a:ext cx="334708" cy="310137"/>
                          <a:chOff x="0" y="0"/>
                          <a:chExt cx="334708" cy="310137"/>
                        </a:xfrm>
                      </wpg:grpSpPr>
                      <wps:wsp>
                        <wps:cNvPr id="59" name="Shape 59"/>
                        <wps:cNvSpPr/>
                        <wps:spPr>
                          <a:xfrm>
                            <a:off x="0" y="0"/>
                            <a:ext cx="334708" cy="310137"/>
                          </a:xfrm>
                          <a:custGeom>
                            <a:avLst/>
                            <a:gdLst/>
                            <a:ahLst/>
                            <a:cxnLst/>
                            <a:rect l="0" t="0" r="0" b="0"/>
                            <a:pathLst>
                              <a:path w="334708" h="310137">
                                <a:moveTo>
                                  <a:pt x="185091" y="664"/>
                                </a:moveTo>
                                <a:cubicBezTo>
                                  <a:pt x="254708" y="5315"/>
                                  <a:pt x="313801" y="58322"/>
                                  <a:pt x="323558" y="130153"/>
                                </a:cubicBezTo>
                                <a:cubicBezTo>
                                  <a:pt x="334708" y="212246"/>
                                  <a:pt x="277203" y="287836"/>
                                  <a:pt x="195123" y="298987"/>
                                </a:cubicBezTo>
                                <a:cubicBezTo>
                                  <a:pt x="113030" y="310137"/>
                                  <a:pt x="22314" y="275352"/>
                                  <a:pt x="11151" y="193272"/>
                                </a:cubicBezTo>
                                <a:cubicBezTo>
                                  <a:pt x="0" y="111179"/>
                                  <a:pt x="72631" y="12869"/>
                                  <a:pt x="154724" y="1718"/>
                                </a:cubicBezTo>
                                <a:cubicBezTo>
                                  <a:pt x="164986" y="322"/>
                                  <a:pt x="175146" y="0"/>
                                  <a:pt x="185091" y="664"/>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0" name="Rectangle 60"/>
                        <wps:cNvSpPr/>
                        <wps:spPr>
                          <a:xfrm>
                            <a:off x="123082" y="86397"/>
                            <a:ext cx="118297" cy="222017"/>
                          </a:xfrm>
                          <a:prstGeom prst="rect">
                            <a:avLst/>
                          </a:prstGeom>
                          <a:ln>
                            <a:noFill/>
                          </a:ln>
                        </wps:spPr>
                        <wps:txbx>
                          <w:txbxContent>
                            <w:p w:rsidR="007F400E" w:rsidRDefault="00D265FB">
                              <w:pPr>
                                <w:spacing w:after="160" w:line="259" w:lineRule="auto"/>
                                <w:ind w:left="0" w:firstLine="0"/>
                              </w:pPr>
                              <w:r>
                                <w:rPr>
                                  <w:b/>
                                  <w:color w:val="FFFEFD"/>
                                  <w:w w:val="110"/>
                                  <w:sz w:val="25"/>
                                </w:rPr>
                                <w:t>3</w:t>
                              </w:r>
                            </w:p>
                          </w:txbxContent>
                        </wps:txbx>
                        <wps:bodyPr horzOverflow="overflow" vert="horz" lIns="0" tIns="0" rIns="0" bIns="0" rtlCol="0">
                          <a:noAutofit/>
                        </wps:bodyPr>
                      </wps:wsp>
                    </wpg:wgp>
                  </a:graphicData>
                </a:graphic>
              </wp:anchor>
            </w:drawing>
          </mc:Choice>
          <mc:Fallback xmlns:a="http://schemas.openxmlformats.org/drawingml/2006/main">
            <w:pict>
              <v:group id="Group 1018" style="width:26.355pt;height:24.4203pt;position:absolute;mso-position-horizontal-relative:text;mso-position-horizontal:absolute;margin-left:-0.838999pt;mso-position-vertical-relative:text;margin-top:0.334717pt;" coordsize="3347,3101">
                <v:shape id="Shape 59" style="position:absolute;width:3347;height:3101;left:0;top:0;" coordsize="334708,310137" path="m185091,664c254708,5315,313801,58322,323558,130153c334708,212246,277203,287836,195123,298987c113030,310137,22314,275352,11151,193272c0,111179,72631,12869,154724,1718c164986,322,175146,0,185091,664x">
                  <v:stroke weight="0pt" endcap="flat" joinstyle="miter" miterlimit="10" on="false" color="#000000" opacity="0"/>
                  <v:fill on="true" color="#88c7ba"/>
                </v:shape>
                <v:rect id="Rectangle 60" style="position:absolute;width:1182;height:2220;left:1230;top:863;" filled="f" stroked="f">
                  <v:textbox inset="0,0,0,0">
                    <w:txbxContent>
                      <w:p>
                        <w:pPr>
                          <w:spacing w:before="0" w:after="160" w:line="259" w:lineRule="auto"/>
                          <w:ind w:left="0" w:firstLine="0"/>
                        </w:pPr>
                        <w:r>
                          <w:rPr>
                            <w:rFonts w:cs="Calibri" w:hAnsi="Calibri" w:eastAsia="Calibri" w:ascii="Calibri"/>
                            <w:b w:val="1"/>
                            <w:color w:val="fffefd"/>
                            <w:w w:val="110"/>
                            <w:sz w:val="25"/>
                          </w:rPr>
                          <w:t xml:space="preserve">3</w:t>
                        </w:r>
                      </w:p>
                    </w:txbxContent>
                  </v:textbox>
                </v:rect>
                <w10:wrap type="square"/>
              </v:group>
            </w:pict>
          </mc:Fallback>
        </mc:AlternateContent>
      </w:r>
      <w:r>
        <w:t>Anxiety in Children and Teens</w:t>
      </w:r>
    </w:p>
    <w:p w:rsidR="007F400E" w:rsidRDefault="00D265FB">
      <w:pPr>
        <w:pStyle w:val="Heading2"/>
        <w:ind w:left="10"/>
      </w:pPr>
      <w:r>
        <w:t>Tuesday 1 November, 7.00pm – 8.30pm</w:t>
      </w:r>
    </w:p>
    <w:p w:rsidR="007F400E" w:rsidRDefault="00D265FB">
      <w:pPr>
        <w:ind w:left="658"/>
      </w:pPr>
      <w:r>
        <w:t>Develop your knowledge and understanding of anxiety in children and learn ways you can support them. Facilitated by Catherine Gallagher</w:t>
      </w:r>
      <w:r>
        <w:t>.</w:t>
      </w:r>
    </w:p>
    <w:p w:rsidR="007F400E" w:rsidRDefault="00D265FB">
      <w:pPr>
        <w:pStyle w:val="Heading1"/>
        <w:ind w:left="10"/>
      </w:pPr>
      <w:r>
        <w:rPr>
          <w:noProof/>
          <w:color w:val="000000"/>
        </w:rPr>
        <mc:AlternateContent>
          <mc:Choice Requires="wpg">
            <w:drawing>
              <wp:anchor distT="0" distB="0" distL="114300" distR="114300" simplePos="0" relativeHeight="251663360" behindDoc="0" locked="0" layoutInCell="1" allowOverlap="1">
                <wp:simplePos x="0" y="0"/>
                <wp:positionH relativeFrom="column">
                  <wp:posOffset>-23323</wp:posOffset>
                </wp:positionH>
                <wp:positionV relativeFrom="paragraph">
                  <wp:posOffset>-4021</wp:posOffset>
                </wp:positionV>
                <wp:extent cx="349428" cy="326742"/>
                <wp:effectExtent l="0" t="0" r="0" b="0"/>
                <wp:wrapSquare wrapText="bothSides"/>
                <wp:docPr id="1020" name="Group 1020"/>
                <wp:cNvGraphicFramePr/>
                <a:graphic xmlns:a="http://schemas.openxmlformats.org/drawingml/2006/main">
                  <a:graphicData uri="http://schemas.microsoft.com/office/word/2010/wordprocessingGroup">
                    <wpg:wgp>
                      <wpg:cNvGrpSpPr/>
                      <wpg:grpSpPr>
                        <a:xfrm>
                          <a:off x="0" y="0"/>
                          <a:ext cx="349428" cy="326742"/>
                          <a:chOff x="0" y="0"/>
                          <a:chExt cx="349428" cy="326742"/>
                        </a:xfrm>
                      </wpg:grpSpPr>
                      <wps:wsp>
                        <wps:cNvPr id="63" name="Shape 63"/>
                        <wps:cNvSpPr/>
                        <wps:spPr>
                          <a:xfrm>
                            <a:off x="0" y="0"/>
                            <a:ext cx="349428" cy="326742"/>
                          </a:xfrm>
                          <a:custGeom>
                            <a:avLst/>
                            <a:gdLst/>
                            <a:ahLst/>
                            <a:cxnLst/>
                            <a:rect l="0" t="0" r="0" b="0"/>
                            <a:pathLst>
                              <a:path w="349428" h="326742">
                                <a:moveTo>
                                  <a:pt x="202805" y="1205"/>
                                </a:moveTo>
                                <a:cubicBezTo>
                                  <a:pt x="252578" y="3212"/>
                                  <a:pt x="297764" y="25206"/>
                                  <a:pt x="317640" y="73021"/>
                                </a:cubicBezTo>
                                <a:cubicBezTo>
                                  <a:pt x="349428" y="149513"/>
                                  <a:pt x="304381" y="263140"/>
                                  <a:pt x="227889" y="294941"/>
                                </a:cubicBezTo>
                                <a:cubicBezTo>
                                  <a:pt x="151384" y="326742"/>
                                  <a:pt x="63602" y="290496"/>
                                  <a:pt x="31801" y="214004"/>
                                </a:cubicBezTo>
                                <a:cubicBezTo>
                                  <a:pt x="0" y="137512"/>
                                  <a:pt x="36246" y="49717"/>
                                  <a:pt x="112738" y="17916"/>
                                </a:cubicBezTo>
                                <a:cubicBezTo>
                                  <a:pt x="141427" y="5991"/>
                                  <a:pt x="172942" y="0"/>
                                  <a:pt x="202805" y="1205"/>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4" name="Rectangle 64"/>
                        <wps:cNvSpPr/>
                        <wps:spPr>
                          <a:xfrm>
                            <a:off x="135750" y="74275"/>
                            <a:ext cx="118297" cy="222017"/>
                          </a:xfrm>
                          <a:prstGeom prst="rect">
                            <a:avLst/>
                          </a:prstGeom>
                          <a:ln>
                            <a:noFill/>
                          </a:ln>
                        </wps:spPr>
                        <wps:txbx>
                          <w:txbxContent>
                            <w:p w:rsidR="007F400E" w:rsidRDefault="00D265FB">
                              <w:pPr>
                                <w:spacing w:after="160" w:line="259" w:lineRule="auto"/>
                                <w:ind w:left="0" w:firstLine="0"/>
                              </w:pPr>
                              <w:r>
                                <w:rPr>
                                  <w:b/>
                                  <w:color w:val="FFFEFD"/>
                                  <w:w w:val="110"/>
                                  <w:sz w:val="25"/>
                                </w:rPr>
                                <w:t>4</w:t>
                              </w:r>
                            </w:p>
                          </w:txbxContent>
                        </wps:txbx>
                        <wps:bodyPr horzOverflow="overflow" vert="horz" lIns="0" tIns="0" rIns="0" bIns="0" rtlCol="0">
                          <a:noAutofit/>
                        </wps:bodyPr>
                      </wps:wsp>
                    </wpg:wgp>
                  </a:graphicData>
                </a:graphic>
              </wp:anchor>
            </w:drawing>
          </mc:Choice>
          <mc:Fallback xmlns:a="http://schemas.openxmlformats.org/drawingml/2006/main">
            <w:pict>
              <v:group id="Group 1020" style="width:27.514pt;height:25.7277pt;position:absolute;mso-position-horizontal-relative:text;mso-position-horizontal:absolute;margin-left:-1.8365pt;mso-position-vertical-relative:text;margin-top:-0.316681pt;" coordsize="3494,3267">
                <v:shape id="Shape 63" style="position:absolute;width:3494;height:3267;left:0;top:0;" coordsize="349428,326742" path="m202805,1205c252578,3212,297764,25206,317640,73021c349428,149513,304381,263140,227889,294941c151384,326742,63602,290496,31801,214004c0,137512,36246,49717,112738,17916c141427,5991,172942,0,202805,1205x">
                  <v:stroke weight="0pt" endcap="flat" joinstyle="miter" miterlimit="10" on="false" color="#000000" opacity="0"/>
                  <v:fill on="true" color="#88c7ba"/>
                </v:shape>
                <v:rect id="Rectangle 64" style="position:absolute;width:1182;height:2220;left:1357;top:742;" filled="f" stroked="f">
                  <v:textbox inset="0,0,0,0">
                    <w:txbxContent>
                      <w:p>
                        <w:pPr>
                          <w:spacing w:before="0" w:after="160" w:line="259" w:lineRule="auto"/>
                          <w:ind w:left="0" w:firstLine="0"/>
                        </w:pPr>
                        <w:r>
                          <w:rPr>
                            <w:rFonts w:cs="Calibri" w:hAnsi="Calibri" w:eastAsia="Calibri" w:ascii="Calibri"/>
                            <w:b w:val="1"/>
                            <w:color w:val="fffefd"/>
                            <w:w w:val="110"/>
                            <w:sz w:val="25"/>
                          </w:rPr>
                          <w:t xml:space="preserve">4</w:t>
                        </w:r>
                      </w:p>
                    </w:txbxContent>
                  </v:textbox>
                </v:rect>
                <w10:wrap type="square"/>
              </v:group>
            </w:pict>
          </mc:Fallback>
        </mc:AlternateContent>
      </w:r>
      <w:r>
        <w:t>School Avoidance</w:t>
      </w:r>
    </w:p>
    <w:p w:rsidR="007F400E" w:rsidRDefault="00D265FB">
      <w:pPr>
        <w:pStyle w:val="Heading2"/>
        <w:ind w:left="10"/>
      </w:pPr>
      <w:r>
        <w:t>Tuesday 8 November, 7.00pm – 8.30pm</w:t>
      </w:r>
    </w:p>
    <w:p w:rsidR="007F400E" w:rsidRDefault="00D265FB">
      <w:pPr>
        <w:spacing w:after="0"/>
        <w:ind w:left="658"/>
      </w:pPr>
      <w:r>
        <w:t xml:space="preserve">Explore the issue of children avoiding school, discover how this is often linked to anxiety, and gain tools to address school avoidance. Facilitated by Catherine Gallagher. </w:t>
      </w:r>
    </w:p>
    <w:p w:rsidR="007F400E" w:rsidRDefault="00D265FB">
      <w:pPr>
        <w:spacing w:after="300"/>
        <w:ind w:left="663" w:firstLine="0"/>
      </w:pPr>
      <w:r>
        <w:rPr>
          <w:i/>
        </w:rPr>
        <w:t>(It is highly recommended that you also attend</w:t>
      </w:r>
      <w:r>
        <w:rPr>
          <w:i/>
        </w:rPr>
        <w:t xml:space="preserve"> the session on anxiety as this is often a key driver of school avoidance). </w:t>
      </w:r>
    </w:p>
    <w:p w:rsidR="007F400E" w:rsidRDefault="00D265FB">
      <w:pPr>
        <w:pStyle w:val="Heading1"/>
        <w:ind w:left="10"/>
      </w:pPr>
      <w:r>
        <w:rPr>
          <w:noProof/>
          <w:color w:val="000000"/>
        </w:rPr>
        <mc:AlternateContent>
          <mc:Choice Requires="wpg">
            <w:drawing>
              <wp:anchor distT="0" distB="0" distL="114300" distR="114300" simplePos="0" relativeHeight="251664384" behindDoc="0" locked="0" layoutInCell="1" allowOverlap="1">
                <wp:simplePos x="0" y="0"/>
                <wp:positionH relativeFrom="column">
                  <wp:posOffset>-34106</wp:posOffset>
                </wp:positionH>
                <wp:positionV relativeFrom="paragraph">
                  <wp:posOffset>-17164</wp:posOffset>
                </wp:positionV>
                <wp:extent cx="368529" cy="323855"/>
                <wp:effectExtent l="0" t="0" r="0" b="0"/>
                <wp:wrapSquare wrapText="bothSides"/>
                <wp:docPr id="1021" name="Group 1021"/>
                <wp:cNvGraphicFramePr/>
                <a:graphic xmlns:a="http://schemas.openxmlformats.org/drawingml/2006/main">
                  <a:graphicData uri="http://schemas.microsoft.com/office/word/2010/wordprocessingGroup">
                    <wpg:wgp>
                      <wpg:cNvGrpSpPr/>
                      <wpg:grpSpPr>
                        <a:xfrm>
                          <a:off x="0" y="0"/>
                          <a:ext cx="368529" cy="323855"/>
                          <a:chOff x="0" y="0"/>
                          <a:chExt cx="368529" cy="323855"/>
                        </a:xfrm>
                      </wpg:grpSpPr>
                      <wps:wsp>
                        <wps:cNvPr id="65" name="Shape 65"/>
                        <wps:cNvSpPr/>
                        <wps:spPr>
                          <a:xfrm>
                            <a:off x="0" y="0"/>
                            <a:ext cx="368529" cy="323855"/>
                          </a:xfrm>
                          <a:custGeom>
                            <a:avLst/>
                            <a:gdLst/>
                            <a:ahLst/>
                            <a:cxnLst/>
                            <a:rect l="0" t="0" r="0" b="0"/>
                            <a:pathLst>
                              <a:path w="368529" h="323855">
                                <a:moveTo>
                                  <a:pt x="212501" y="5090"/>
                                </a:moveTo>
                                <a:cubicBezTo>
                                  <a:pt x="234256" y="6786"/>
                                  <a:pt x="255029" y="12581"/>
                                  <a:pt x="272910" y="23030"/>
                                </a:cubicBezTo>
                                <a:cubicBezTo>
                                  <a:pt x="344437" y="64825"/>
                                  <a:pt x="368529" y="156697"/>
                                  <a:pt x="326733" y="228223"/>
                                </a:cubicBezTo>
                                <a:cubicBezTo>
                                  <a:pt x="284937" y="299750"/>
                                  <a:pt x="193065" y="323855"/>
                                  <a:pt x="121539" y="282046"/>
                                </a:cubicBezTo>
                                <a:cubicBezTo>
                                  <a:pt x="50013" y="240250"/>
                                  <a:pt x="0" y="156951"/>
                                  <a:pt x="41796" y="85437"/>
                                </a:cubicBezTo>
                                <a:cubicBezTo>
                                  <a:pt x="73142" y="31793"/>
                                  <a:pt x="147237" y="0"/>
                                  <a:pt x="212501" y="5090"/>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6" name="Rectangle 66"/>
                        <wps:cNvSpPr/>
                        <wps:spPr>
                          <a:xfrm>
                            <a:off x="146534" y="69285"/>
                            <a:ext cx="118297" cy="222017"/>
                          </a:xfrm>
                          <a:prstGeom prst="rect">
                            <a:avLst/>
                          </a:prstGeom>
                          <a:ln>
                            <a:noFill/>
                          </a:ln>
                        </wps:spPr>
                        <wps:txbx>
                          <w:txbxContent>
                            <w:p w:rsidR="007F400E" w:rsidRDefault="00D265FB">
                              <w:pPr>
                                <w:spacing w:after="160" w:line="259" w:lineRule="auto"/>
                                <w:ind w:left="0" w:firstLine="0"/>
                              </w:pPr>
                              <w:r>
                                <w:rPr>
                                  <w:b/>
                                  <w:color w:val="FFFEFD"/>
                                  <w:w w:val="110"/>
                                  <w:sz w:val="25"/>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021" style="width:29.018pt;height:25.5004pt;position:absolute;mso-position-horizontal-relative:text;mso-position-horizontal:absolute;margin-left:-2.6856pt;mso-position-vertical-relative:text;margin-top:-1.35156pt;" coordsize="3685,3238">
                <v:shape id="Shape 65" style="position:absolute;width:3685;height:3238;left:0;top:0;" coordsize="368529,323855" path="m212501,5090c234256,6786,255029,12581,272910,23030c344437,64825,368529,156697,326733,228223c284937,299750,193065,323855,121539,282046c50013,240250,0,156951,41796,85437c73142,31793,147237,0,212501,5090x">
                  <v:stroke weight="0pt" endcap="flat" joinstyle="miter" miterlimit="10" on="false" color="#000000" opacity="0"/>
                  <v:fill on="true" color="#88c7ba"/>
                </v:shape>
                <v:rect id="Rectangle 66" style="position:absolute;width:1182;height:2220;left:1465;top:692;" filled="f" stroked="f">
                  <v:textbox inset="0,0,0,0">
                    <w:txbxContent>
                      <w:p>
                        <w:pPr>
                          <w:spacing w:before="0" w:after="160" w:line="259" w:lineRule="auto"/>
                          <w:ind w:left="0" w:firstLine="0"/>
                        </w:pPr>
                        <w:r>
                          <w:rPr>
                            <w:rFonts w:cs="Calibri" w:hAnsi="Calibri" w:eastAsia="Calibri" w:ascii="Calibri"/>
                            <w:b w:val="1"/>
                            <w:color w:val="fffefd"/>
                            <w:w w:val="110"/>
                            <w:sz w:val="25"/>
                          </w:rPr>
                          <w:t xml:space="preserve">5</w:t>
                        </w:r>
                      </w:p>
                    </w:txbxContent>
                  </v:textbox>
                </v:rect>
                <w10:wrap type="square"/>
              </v:group>
            </w:pict>
          </mc:Fallback>
        </mc:AlternateContent>
      </w:r>
      <w:r>
        <w:t>Supporting Children and Teens Through Big Emotions</w:t>
      </w:r>
    </w:p>
    <w:p w:rsidR="007F400E" w:rsidRDefault="00D265FB">
      <w:pPr>
        <w:pStyle w:val="Heading2"/>
        <w:ind w:left="10"/>
      </w:pPr>
      <w:r>
        <w:t>Wednesday 16 November, 7.00pm – 8.30pm</w:t>
      </w:r>
    </w:p>
    <w:p w:rsidR="007F400E" w:rsidRDefault="00D265FB">
      <w:pPr>
        <w:ind w:left="658"/>
      </w:pPr>
      <w:r>
        <w:t>Gain an understanding of how you can support your child or teen who may be experienc</w:t>
      </w:r>
      <w:r>
        <w:t>ing intense feelings. Facilitated by Sarah Drummond.</w:t>
      </w:r>
    </w:p>
    <w:p w:rsidR="007F400E" w:rsidRDefault="00D265FB">
      <w:pPr>
        <w:pStyle w:val="Heading1"/>
        <w:ind w:left="10"/>
      </w:pPr>
      <w:r>
        <w:rPr>
          <w:noProof/>
          <w:color w:val="000000"/>
        </w:rPr>
        <mc:AlternateContent>
          <mc:Choice Requires="wpg">
            <w:drawing>
              <wp:anchor distT="0" distB="0" distL="114300" distR="114300" simplePos="0" relativeHeight="251665408" behindDoc="0" locked="0" layoutInCell="1" allowOverlap="1">
                <wp:simplePos x="0" y="0"/>
                <wp:positionH relativeFrom="column">
                  <wp:posOffset>-16345</wp:posOffset>
                </wp:positionH>
                <wp:positionV relativeFrom="paragraph">
                  <wp:posOffset>748</wp:posOffset>
                </wp:positionV>
                <wp:extent cx="364350" cy="320427"/>
                <wp:effectExtent l="0" t="0" r="0" b="0"/>
                <wp:wrapSquare wrapText="bothSides"/>
                <wp:docPr id="1022" name="Group 1022"/>
                <wp:cNvGraphicFramePr/>
                <a:graphic xmlns:a="http://schemas.openxmlformats.org/drawingml/2006/main">
                  <a:graphicData uri="http://schemas.microsoft.com/office/word/2010/wordprocessingGroup">
                    <wpg:wgp>
                      <wpg:cNvGrpSpPr/>
                      <wpg:grpSpPr>
                        <a:xfrm>
                          <a:off x="0" y="0"/>
                          <a:ext cx="364350" cy="320427"/>
                          <a:chOff x="0" y="0"/>
                          <a:chExt cx="364350" cy="320427"/>
                        </a:xfrm>
                      </wpg:grpSpPr>
                      <wps:wsp>
                        <wps:cNvPr id="67" name="Shape 67"/>
                        <wps:cNvSpPr/>
                        <wps:spPr>
                          <a:xfrm>
                            <a:off x="0" y="0"/>
                            <a:ext cx="364350" cy="320427"/>
                          </a:xfrm>
                          <a:custGeom>
                            <a:avLst/>
                            <a:gdLst/>
                            <a:ahLst/>
                            <a:cxnLst/>
                            <a:rect l="0" t="0" r="0" b="0"/>
                            <a:pathLst>
                              <a:path w="364350" h="320427">
                                <a:moveTo>
                                  <a:pt x="166865" y="415"/>
                                </a:moveTo>
                                <a:cubicBezTo>
                                  <a:pt x="186347" y="0"/>
                                  <a:pt x="206232" y="3397"/>
                                  <a:pt x="225476" y="11054"/>
                                </a:cubicBezTo>
                                <a:cubicBezTo>
                                  <a:pt x="302438" y="41687"/>
                                  <a:pt x="364350" y="116567"/>
                                  <a:pt x="333718" y="193541"/>
                                </a:cubicBezTo>
                                <a:cubicBezTo>
                                  <a:pt x="303073" y="270515"/>
                                  <a:pt x="191503" y="320427"/>
                                  <a:pt x="114529" y="289794"/>
                                </a:cubicBezTo>
                                <a:cubicBezTo>
                                  <a:pt x="37554" y="259149"/>
                                  <a:pt x="0" y="171925"/>
                                  <a:pt x="30632" y="94951"/>
                                </a:cubicBezTo>
                                <a:cubicBezTo>
                                  <a:pt x="53607" y="37220"/>
                                  <a:pt x="108421" y="1663"/>
                                  <a:pt x="166865" y="415"/>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8" name="Rectangle 68"/>
                        <wps:cNvSpPr/>
                        <wps:spPr>
                          <a:xfrm>
                            <a:off x="135482" y="75061"/>
                            <a:ext cx="118297" cy="222018"/>
                          </a:xfrm>
                          <a:prstGeom prst="rect">
                            <a:avLst/>
                          </a:prstGeom>
                          <a:ln>
                            <a:noFill/>
                          </a:ln>
                        </wps:spPr>
                        <wps:txbx>
                          <w:txbxContent>
                            <w:p w:rsidR="007F400E" w:rsidRDefault="00D265FB">
                              <w:pPr>
                                <w:spacing w:after="160" w:line="259" w:lineRule="auto"/>
                                <w:ind w:left="0" w:firstLine="0"/>
                              </w:pPr>
                              <w:r>
                                <w:rPr>
                                  <w:b/>
                                  <w:color w:val="FFFEFD"/>
                                  <w:w w:val="110"/>
                                  <w:sz w:val="25"/>
                                </w:rPr>
                                <w:t>6</w:t>
                              </w:r>
                            </w:p>
                          </w:txbxContent>
                        </wps:txbx>
                        <wps:bodyPr horzOverflow="overflow" vert="horz" lIns="0" tIns="0" rIns="0" bIns="0" rtlCol="0">
                          <a:noAutofit/>
                        </wps:bodyPr>
                      </wps:wsp>
                    </wpg:wgp>
                  </a:graphicData>
                </a:graphic>
              </wp:anchor>
            </w:drawing>
          </mc:Choice>
          <mc:Fallback xmlns:a="http://schemas.openxmlformats.org/drawingml/2006/main">
            <w:pict>
              <v:group id="Group 1022" style="width:28.689pt;height:25.2305pt;position:absolute;mso-position-horizontal-relative:text;mso-position-horizontal:absolute;margin-left:-1.2871pt;mso-position-vertical-relative:text;margin-top:0.0588989pt;" coordsize="3643,3204">
                <v:shape id="Shape 67" style="position:absolute;width:3643;height:3204;left:0;top:0;" coordsize="364350,320427" path="m166865,415c186347,0,206232,3397,225476,11054c302438,41687,364350,116567,333718,193541c303073,270515,191503,320427,114529,289794c37554,259149,0,171925,30632,94951c53607,37220,108421,1663,166865,415x">
                  <v:stroke weight="0pt" endcap="flat" joinstyle="miter" miterlimit="10" on="false" color="#000000" opacity="0"/>
                  <v:fill on="true" color="#88c7ba"/>
                </v:shape>
                <v:rect id="Rectangle 68" style="position:absolute;width:1182;height:2220;left:1354;top:750;" filled="f" stroked="f">
                  <v:textbox inset="0,0,0,0">
                    <w:txbxContent>
                      <w:p>
                        <w:pPr>
                          <w:spacing w:before="0" w:after="160" w:line="259" w:lineRule="auto"/>
                          <w:ind w:left="0" w:firstLine="0"/>
                        </w:pPr>
                        <w:r>
                          <w:rPr>
                            <w:rFonts w:cs="Calibri" w:hAnsi="Calibri" w:eastAsia="Calibri" w:ascii="Calibri"/>
                            <w:b w:val="1"/>
                            <w:color w:val="fffefd"/>
                            <w:w w:val="110"/>
                            <w:sz w:val="25"/>
                          </w:rPr>
                          <w:t xml:space="preserve">6</w:t>
                        </w:r>
                      </w:p>
                    </w:txbxContent>
                  </v:textbox>
                </v:rect>
                <w10:wrap type="square"/>
              </v:group>
            </w:pict>
          </mc:Fallback>
        </mc:AlternateContent>
      </w:r>
      <w:r>
        <w:t>The Importance of Healthy Sleep Habits</w:t>
      </w:r>
    </w:p>
    <w:p w:rsidR="007F400E" w:rsidRDefault="00D265FB">
      <w:pPr>
        <w:pStyle w:val="Heading2"/>
        <w:ind w:left="10"/>
      </w:pPr>
      <w:r>
        <w:t>Wednesday 23 November, 7.00pm – 8.30pm</w:t>
      </w:r>
    </w:p>
    <w:p w:rsidR="007F400E" w:rsidRDefault="00D265FB">
      <w:pPr>
        <w:ind w:left="658"/>
      </w:pPr>
      <w:r>
        <w:t>Explore the importance of sleep habits and learn ways to establish healthy routines. Facilitated by Ruth Troughton.</w:t>
      </w:r>
    </w:p>
    <w:p w:rsidR="007F400E" w:rsidRDefault="00D265FB">
      <w:pPr>
        <w:spacing w:after="0" w:line="259" w:lineRule="auto"/>
        <w:ind w:left="663" w:firstLine="0"/>
      </w:pPr>
      <w:r>
        <w:rPr>
          <w:noProof/>
          <w:color w:val="000000"/>
        </w:rPr>
        <mc:AlternateContent>
          <mc:Choice Requires="wpg">
            <w:drawing>
              <wp:anchor distT="0" distB="0" distL="114300" distR="114300" simplePos="0" relativeHeight="251666432" behindDoc="0" locked="0" layoutInCell="1" allowOverlap="1">
                <wp:simplePos x="0" y="0"/>
                <wp:positionH relativeFrom="column">
                  <wp:posOffset>-8554</wp:posOffset>
                </wp:positionH>
                <wp:positionV relativeFrom="paragraph">
                  <wp:posOffset>1652</wp:posOffset>
                </wp:positionV>
                <wp:extent cx="347688" cy="319628"/>
                <wp:effectExtent l="0" t="0" r="0" b="0"/>
                <wp:wrapSquare wrapText="bothSides"/>
                <wp:docPr id="1023" name="Group 1023"/>
                <wp:cNvGraphicFramePr/>
                <a:graphic xmlns:a="http://schemas.openxmlformats.org/drawingml/2006/main">
                  <a:graphicData uri="http://schemas.microsoft.com/office/word/2010/wordprocessingGroup">
                    <wpg:wgp>
                      <wpg:cNvGrpSpPr/>
                      <wpg:grpSpPr>
                        <a:xfrm>
                          <a:off x="0" y="0"/>
                          <a:ext cx="347688" cy="319628"/>
                          <a:chOff x="0" y="0"/>
                          <a:chExt cx="347688" cy="319628"/>
                        </a:xfrm>
                      </wpg:grpSpPr>
                      <wps:wsp>
                        <wps:cNvPr id="69" name="Shape 69"/>
                        <wps:cNvSpPr/>
                        <wps:spPr>
                          <a:xfrm>
                            <a:off x="0" y="0"/>
                            <a:ext cx="347688" cy="319628"/>
                          </a:xfrm>
                          <a:custGeom>
                            <a:avLst/>
                            <a:gdLst/>
                            <a:ahLst/>
                            <a:cxnLst/>
                            <a:rect l="0" t="0" r="0" b="0"/>
                            <a:pathLst>
                              <a:path w="347688" h="319628">
                                <a:moveTo>
                                  <a:pt x="190693" y="1507"/>
                                </a:moveTo>
                                <a:cubicBezTo>
                                  <a:pt x="248972" y="6027"/>
                                  <a:pt x="301704" y="44603"/>
                                  <a:pt x="321412" y="103525"/>
                                </a:cubicBezTo>
                                <a:cubicBezTo>
                                  <a:pt x="347688" y="182087"/>
                                  <a:pt x="305295" y="267075"/>
                                  <a:pt x="226733" y="293352"/>
                                </a:cubicBezTo>
                                <a:cubicBezTo>
                                  <a:pt x="148158" y="319628"/>
                                  <a:pt x="52553" y="302382"/>
                                  <a:pt x="26276" y="223819"/>
                                </a:cubicBezTo>
                                <a:cubicBezTo>
                                  <a:pt x="0" y="145257"/>
                                  <a:pt x="53010" y="35123"/>
                                  <a:pt x="131585" y="8846"/>
                                </a:cubicBezTo>
                                <a:cubicBezTo>
                                  <a:pt x="151225" y="2277"/>
                                  <a:pt x="171267" y="0"/>
                                  <a:pt x="190693" y="1507"/>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70" name="Rectangle 70"/>
                        <wps:cNvSpPr/>
                        <wps:spPr>
                          <a:xfrm>
                            <a:off x="138866" y="86434"/>
                            <a:ext cx="118297" cy="222017"/>
                          </a:xfrm>
                          <a:prstGeom prst="rect">
                            <a:avLst/>
                          </a:prstGeom>
                          <a:ln>
                            <a:noFill/>
                          </a:ln>
                        </wps:spPr>
                        <wps:txbx>
                          <w:txbxContent>
                            <w:p w:rsidR="007F400E" w:rsidRDefault="00D265FB">
                              <w:pPr>
                                <w:spacing w:after="160" w:line="259" w:lineRule="auto"/>
                                <w:ind w:left="0" w:firstLine="0"/>
                              </w:pPr>
                              <w:r>
                                <w:rPr>
                                  <w:b/>
                                  <w:color w:val="FFFEFD"/>
                                  <w:w w:val="110"/>
                                  <w:sz w:val="25"/>
                                </w:rPr>
                                <w:t>7</w:t>
                              </w:r>
                            </w:p>
                          </w:txbxContent>
                        </wps:txbx>
                        <wps:bodyPr horzOverflow="overflow" vert="horz" lIns="0" tIns="0" rIns="0" bIns="0" rtlCol="0">
                          <a:noAutofit/>
                        </wps:bodyPr>
                      </wps:wsp>
                    </wpg:wgp>
                  </a:graphicData>
                </a:graphic>
              </wp:anchor>
            </w:drawing>
          </mc:Choice>
          <mc:Fallback xmlns:a="http://schemas.openxmlformats.org/drawingml/2006/main">
            <w:pict>
              <v:group id="Group 1023" style="width:27.377pt;height:25.1675pt;position:absolute;mso-position-horizontal-relative:text;mso-position-horizontal:absolute;margin-left:-0.673601pt;mso-position-vertical-relative:text;margin-top:0.130066pt;" coordsize="3476,3196">
                <v:shape id="Shape 69" style="position:absolute;width:3476;height:3196;left:0;top:0;" coordsize="347688,319628" path="m190693,1507c248972,6027,301704,44603,321412,103525c347688,182087,305295,267075,226733,293352c148158,319628,52553,302382,26276,223819c0,145257,53010,35123,131585,8846c151225,2277,171267,0,190693,1507x">
                  <v:stroke weight="0pt" endcap="flat" joinstyle="miter" miterlimit="10" on="false" color="#000000" opacity="0"/>
                  <v:fill on="true" color="#88c7ba"/>
                </v:shape>
                <v:rect id="Rectangle 70" style="position:absolute;width:1182;height:2220;left:1388;top:864;" filled="f" stroked="f">
                  <v:textbox inset="0,0,0,0">
                    <w:txbxContent>
                      <w:p>
                        <w:pPr>
                          <w:spacing w:before="0" w:after="160" w:line="259" w:lineRule="auto"/>
                          <w:ind w:left="0" w:firstLine="0"/>
                        </w:pPr>
                        <w:r>
                          <w:rPr>
                            <w:rFonts w:cs="Calibri" w:hAnsi="Calibri" w:eastAsia="Calibri" w:ascii="Calibri"/>
                            <w:b w:val="1"/>
                            <w:color w:val="fffefd"/>
                            <w:w w:val="110"/>
                            <w:sz w:val="25"/>
                          </w:rPr>
                          <w:t xml:space="preserve">7</w:t>
                        </w:r>
                      </w:p>
                    </w:txbxContent>
                  </v:textbox>
                </v:rect>
                <w10:wrap type="square"/>
              </v:group>
            </w:pict>
          </mc:Fallback>
        </mc:AlternateContent>
      </w:r>
      <w:r>
        <w:rPr>
          <w:b/>
          <w:color w:val="A3CDC2"/>
          <w:sz w:val="28"/>
        </w:rPr>
        <w:t>Supporting Children and Teens in a Digital World</w:t>
      </w:r>
    </w:p>
    <w:p w:rsidR="007F400E" w:rsidRDefault="00D265FB">
      <w:pPr>
        <w:pStyle w:val="Heading2"/>
        <w:ind w:left="10"/>
      </w:pPr>
      <w:r>
        <w:lastRenderedPageBreak/>
        <w:t xml:space="preserve">Wednesday 30 November, 7.00pm – 8.30pm </w:t>
      </w:r>
    </w:p>
    <w:p w:rsidR="007F400E" w:rsidRDefault="00D265FB">
      <w:pPr>
        <w:ind w:left="658"/>
      </w:pPr>
      <w:r>
        <w:t>Consider the effects on children and teens living in a digital world and explore tools and strategies which can be used to have discussions about wellbeing and safety</w:t>
      </w:r>
      <w:r>
        <w:t xml:space="preserve"> online.</w:t>
      </w:r>
      <w:r>
        <w:t xml:space="preserve"> </w:t>
      </w:r>
      <w:r>
        <w:t xml:space="preserve">Facilitated by </w:t>
      </w:r>
      <w:proofErr w:type="spellStart"/>
      <w:r>
        <w:t>NetSafe</w:t>
      </w:r>
      <w:proofErr w:type="spellEnd"/>
      <w:r>
        <w:t>.</w:t>
      </w:r>
    </w:p>
    <w:sectPr w:rsidR="007F400E">
      <w:pgSz w:w="11906" w:h="16838"/>
      <w:pgMar w:top="1440" w:right="736" w:bottom="1440" w:left="64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00E"/>
    <w:rsid w:val="007F400E"/>
    <w:rsid w:val="00D265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8725C"/>
  <w15:docId w15:val="{92DD6D49-FE38-4149-965A-1BD6D411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97" w:line="232" w:lineRule="auto"/>
      <w:ind w:left="10" w:hanging="10"/>
    </w:pPr>
    <w:rPr>
      <w:rFonts w:ascii="Calibri" w:eastAsia="Calibri" w:hAnsi="Calibri" w:cs="Calibri"/>
      <w:color w:val="181717"/>
    </w:rPr>
  </w:style>
  <w:style w:type="paragraph" w:styleId="Heading1">
    <w:name w:val="heading 1"/>
    <w:next w:val="Normal"/>
    <w:link w:val="Heading1Char"/>
    <w:uiPriority w:val="9"/>
    <w:qFormat/>
    <w:pPr>
      <w:keepNext/>
      <w:keepLines/>
      <w:spacing w:after="0"/>
      <w:ind w:left="673" w:hanging="10"/>
      <w:outlineLvl w:val="0"/>
    </w:pPr>
    <w:rPr>
      <w:rFonts w:ascii="Calibri" w:eastAsia="Calibri" w:hAnsi="Calibri" w:cs="Calibri"/>
      <w:b/>
      <w:color w:val="88C7BA"/>
      <w:sz w:val="28"/>
    </w:rPr>
  </w:style>
  <w:style w:type="paragraph" w:styleId="Heading2">
    <w:name w:val="heading 2"/>
    <w:next w:val="Normal"/>
    <w:link w:val="Heading2Char"/>
    <w:uiPriority w:val="9"/>
    <w:unhideWhenUsed/>
    <w:qFormat/>
    <w:pPr>
      <w:keepNext/>
      <w:keepLines/>
      <w:spacing w:after="0"/>
      <w:ind w:left="673" w:hanging="10"/>
      <w:outlineLvl w:val="1"/>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2"/>
    </w:rPr>
  </w:style>
  <w:style w:type="character" w:customStyle="1" w:styleId="Heading1Char">
    <w:name w:val="Heading 1 Char"/>
    <w:link w:val="Heading1"/>
    <w:rPr>
      <w:rFonts w:ascii="Calibri" w:eastAsia="Calibri" w:hAnsi="Calibri" w:cs="Calibri"/>
      <w:b/>
      <w:color w:val="88C7B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hyperlink155" Type="http://schemas.openxmlformats.org/officeDocument/2006/relationships/hyperlink" Target="https://mherc.arlo.co/register?sgid=bd24bb73d2fc40fb89f50cf560d17433" TargetMode="External"/><Relationship Id="rId7" Type="http://schemas.openxmlformats.org/officeDocument/2006/relationships/image" Target="media/image4.png"/><Relationship Id="rId12" Type="http://schemas.openxmlformats.org/officeDocument/2006/relationships/hyperlink" Target="https://mherc.arlo.co/register?sgid=bd24bb73d2fc40fb89f50cf560d17433" TargetMode="Externa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customXml" Target="../customXml/item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9A51BD19D6F4CB8648FD9AA94FA7A" ma:contentTypeVersion="15" ma:contentTypeDescription="Create a new document." ma:contentTypeScope="" ma:versionID="01e8fda2a4f236a7775165e4a10162e7">
  <xsd:schema xmlns:xsd="http://www.w3.org/2001/XMLSchema" xmlns:xs="http://www.w3.org/2001/XMLSchema" xmlns:p="http://schemas.microsoft.com/office/2006/metadata/properties" xmlns:ns2="cd36ce09-ae3b-45fd-9820-bd525c030cb4" xmlns:ns3="22fd26a0-79a5-4dc8-97b5-765c5c6fb056" targetNamespace="http://schemas.microsoft.com/office/2006/metadata/properties" ma:root="true" ma:fieldsID="90ae70a23361050c6a42809dddc80953" ns2:_="" ns3:_="">
    <xsd:import namespace="cd36ce09-ae3b-45fd-9820-bd525c030cb4"/>
    <xsd:import namespace="22fd26a0-79a5-4dc8-97b5-765c5c6fb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6ce09-ae3b-45fd-9820-bd525c030c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307aefc-901c-470a-9d57-d4d114845aa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fd26a0-79a5-4dc8-97b5-765c5c6fb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edc7600-9847-441a-9d48-d4a4c04e6d68}" ma:internalName="TaxCatchAll" ma:showField="CatchAllData" ma:web="22fd26a0-79a5-4dc8-97b5-765c5c6fb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20B4A3-83DF-4F37-B77F-E89D3BED1D37}"/>
</file>

<file path=customXml/itemProps2.xml><?xml version="1.0" encoding="utf-8"?>
<ds:datastoreItem xmlns:ds="http://schemas.openxmlformats.org/officeDocument/2006/customXml" ds:itemID="{258FEF50-E33A-42DC-B863-A1BB23E7220D}"/>
</file>

<file path=docProps/app.xml><?xml version="1.0" encoding="utf-8"?>
<Properties xmlns="http://schemas.openxmlformats.org/officeDocument/2006/extended-properties" xmlns:vt="http://schemas.openxmlformats.org/officeDocument/2006/docPropsVTypes">
  <Template>BC9D1782</Template>
  <TotalTime>0</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WhatsGoingOnForMyChildorTeen</vt:lpstr>
    </vt:vector>
  </TitlesOfParts>
  <Company>Canterbury District Health Board</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WhatsGoingOnForMyChildorTeen</dc:title>
  <dc:subject/>
  <dc:creator>Desiree Ettmuller</dc:creator>
  <cp:keywords/>
  <cp:lastModifiedBy>Desiree Ettmuller</cp:lastModifiedBy>
  <cp:revision>2</cp:revision>
  <dcterms:created xsi:type="dcterms:W3CDTF">2022-09-06T02:28:00Z</dcterms:created>
  <dcterms:modified xsi:type="dcterms:W3CDTF">2022-09-06T02:28:00Z</dcterms:modified>
</cp:coreProperties>
</file>