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6408A" w14:paraId="0BFEDA4A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A6408A" w14:paraId="1B8A0340" w14:textId="77777777">
              <w:trPr>
                <w:trHeight w:hRule="exact" w:val="7200"/>
              </w:trPr>
              <w:tc>
                <w:tcPr>
                  <w:tcW w:w="7200" w:type="dxa"/>
                </w:tcPr>
                <w:p w14:paraId="25D2D824" w14:textId="77777777" w:rsidR="00A6408A" w:rsidRDefault="00ED38E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D09B7A4" wp14:editId="2BA5DEFF">
                        <wp:extent cx="4448108" cy="3095625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1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50509" cy="3097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82AD4D" w14:textId="77777777" w:rsidR="00BC200F" w:rsidRPr="00BA703A" w:rsidRDefault="00BC200F" w:rsidP="00BC200F">
                  <w:pPr>
                    <w:pStyle w:val="Subtitle"/>
                    <w:spacing w:line="276" w:lineRule="auto"/>
                    <w:rPr>
                      <w:rFonts w:eastAsiaTheme="majorEastAsia" w:cstheme="majorBidi"/>
                      <w:b/>
                      <w:bCs/>
                      <w:color w:val="0070C0"/>
                      <w:kern w:val="28"/>
                      <w:sz w:val="60"/>
                      <w:szCs w:val="60"/>
                    </w:rPr>
                  </w:pPr>
                  <w:r w:rsidRPr="00BA703A">
                    <w:rPr>
                      <w:b/>
                      <w:bCs/>
                      <w:color w:val="0070C0"/>
                      <w:sz w:val="60"/>
                      <w:szCs w:val="60"/>
                    </w:rPr>
                    <w:t>Papanui Toc H Athletics</w:t>
                  </w:r>
                </w:p>
                <w:p w14:paraId="173F286F" w14:textId="77777777" w:rsidR="00BC200F" w:rsidRPr="0013096B" w:rsidRDefault="00BC200F" w:rsidP="00BC200F">
                  <w:pPr>
                    <w:pStyle w:val="Title"/>
                    <w:spacing w:line="276" w:lineRule="auto"/>
                    <w:jc w:val="center"/>
                    <w:rPr>
                      <w:color w:val="0070C0"/>
                      <w:sz w:val="72"/>
                      <w:szCs w:val="72"/>
                    </w:rPr>
                  </w:pPr>
                  <w:r w:rsidRPr="0013096B">
                    <w:rPr>
                      <w:color w:val="0070C0"/>
                      <w:sz w:val="72"/>
                      <w:szCs w:val="72"/>
                    </w:rPr>
                    <w:t>Open Day</w:t>
                  </w:r>
                </w:p>
                <w:p w14:paraId="0BCAA40E" w14:textId="77777777" w:rsidR="00BC200F" w:rsidRPr="00BC200F" w:rsidRDefault="00BC200F" w:rsidP="00BC200F"/>
                <w:p w14:paraId="5DCDA565" w14:textId="77777777" w:rsidR="00BC200F" w:rsidRDefault="00BC200F" w:rsidP="00BC200F">
                  <w:pPr>
                    <w:rPr>
                      <w:noProof/>
                    </w:rPr>
                  </w:pPr>
                </w:p>
                <w:p w14:paraId="0B6ACEBE" w14:textId="78047371" w:rsidR="00BC200F" w:rsidRPr="00BC200F" w:rsidRDefault="00BC200F" w:rsidP="00BC200F"/>
              </w:tc>
            </w:tr>
            <w:tr w:rsidR="00A6408A" w14:paraId="3CF4E292" w14:textId="77777777">
              <w:trPr>
                <w:trHeight w:hRule="exact" w:val="5760"/>
              </w:trPr>
              <w:tc>
                <w:tcPr>
                  <w:tcW w:w="7200" w:type="dxa"/>
                </w:tcPr>
                <w:p w14:paraId="0C2E29ED" w14:textId="3146D45D" w:rsidR="0013096B" w:rsidRPr="004131A0" w:rsidRDefault="0013096B" w:rsidP="0013096B">
                  <w:pPr>
                    <w:spacing w:before="24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Come along to our Open Day</w:t>
                  </w:r>
                  <w:r w:rsidRPr="004131A0">
                    <w:rPr>
                      <w:rFonts w:ascii="Arial" w:hAnsi="Arial" w:cs="Arial"/>
                    </w:rPr>
                    <w:t xml:space="preserve"> on </w:t>
                  </w:r>
                  <w:r>
                    <w:rPr>
                      <w:rFonts w:ascii="Arial" w:hAnsi="Arial" w:cs="Arial"/>
                    </w:rPr>
                    <w:t xml:space="preserve">Sunday </w:t>
                  </w:r>
                  <w:r w:rsidR="00BC200F">
                    <w:rPr>
                      <w:rFonts w:ascii="Arial" w:hAnsi="Arial" w:cs="Arial"/>
                    </w:rPr>
                    <w:t>9</w:t>
                  </w:r>
                  <w:r>
                    <w:rPr>
                      <w:rFonts w:ascii="Arial" w:hAnsi="Arial" w:cs="Arial"/>
                    </w:rPr>
                    <w:t xml:space="preserve">th October at </w:t>
                  </w:r>
                  <w:r w:rsidR="00BC200F">
                    <w:rPr>
                      <w:rFonts w:ascii="Arial" w:hAnsi="Arial" w:cs="Arial"/>
                    </w:rPr>
                    <w:t>2</w:t>
                  </w:r>
                  <w:r>
                    <w:rPr>
                      <w:rFonts w:ascii="Arial" w:hAnsi="Arial" w:cs="Arial"/>
                    </w:rPr>
                    <w:t>pm at Papanui High School or at our first Club Night on Tuesday 1</w:t>
                  </w:r>
                  <w:r w:rsidR="00BC200F">
                    <w:rPr>
                      <w:rFonts w:ascii="Arial" w:hAnsi="Arial" w:cs="Arial"/>
                    </w:rPr>
                    <w:t>1th</w:t>
                  </w:r>
                  <w:r>
                    <w:rPr>
                      <w:rFonts w:ascii="Arial" w:hAnsi="Arial" w:cs="Arial"/>
                    </w:rPr>
                    <w:t xml:space="preserve"> October</w:t>
                  </w:r>
                  <w:r w:rsidR="00B17680">
                    <w:rPr>
                      <w:rFonts w:ascii="Arial" w:hAnsi="Arial" w:cs="Arial"/>
                    </w:rPr>
                    <w:t xml:space="preserve"> at 5:30pm</w:t>
                  </w:r>
                  <w:r>
                    <w:rPr>
                      <w:rFonts w:ascii="Arial" w:hAnsi="Arial" w:cs="Arial"/>
                    </w:rPr>
                    <w:t xml:space="preserve"> to register and get more information.</w:t>
                  </w:r>
                </w:p>
                <w:p w14:paraId="620B30E1" w14:textId="3FC940CA" w:rsidR="0013096B" w:rsidRPr="004131A0" w:rsidRDefault="0013096B" w:rsidP="0013096B">
                  <w:pPr>
                    <w:rPr>
                      <w:rFonts w:ascii="Arial" w:hAnsi="Arial" w:cs="Arial"/>
                    </w:rPr>
                  </w:pPr>
                  <w:r w:rsidRPr="004131A0">
                    <w:rPr>
                      <w:rFonts w:ascii="Arial" w:hAnsi="Arial" w:cs="Arial"/>
                    </w:rPr>
                    <w:t>Athletics is a sport that teaches great basic physical skills</w:t>
                  </w:r>
                  <w:r w:rsidR="00BC200F">
                    <w:rPr>
                      <w:rFonts w:ascii="Arial" w:hAnsi="Arial" w:cs="Arial"/>
                    </w:rPr>
                    <w:t xml:space="preserve"> for</w:t>
                  </w:r>
                  <w:r>
                    <w:rPr>
                      <w:rFonts w:ascii="Arial" w:hAnsi="Arial" w:cs="Arial"/>
                    </w:rPr>
                    <w:t xml:space="preserve"> other sports, provides opportunities to develop </w:t>
                  </w:r>
                  <w:r w:rsidRPr="004131A0">
                    <w:rPr>
                      <w:rFonts w:ascii="Arial" w:hAnsi="Arial" w:cs="Arial"/>
                    </w:rPr>
                    <w:t>social skills and the chance to make long lasting friendships</w:t>
                  </w:r>
                  <w:r>
                    <w:rPr>
                      <w:rFonts w:ascii="Arial" w:hAnsi="Arial" w:cs="Arial"/>
                    </w:rPr>
                    <w:t>.</w:t>
                  </w:r>
                </w:p>
                <w:p w14:paraId="625F0206" w14:textId="03F1781A" w:rsidR="0013096B" w:rsidRPr="00DA4CF8" w:rsidRDefault="0013096B" w:rsidP="0013096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We are a family friendly club </w:t>
                  </w:r>
                  <w:r w:rsidR="002B5051">
                    <w:rPr>
                      <w:rFonts w:ascii="Arial" w:hAnsi="Arial" w:cs="Arial"/>
                    </w:rPr>
                    <w:t xml:space="preserve">with </w:t>
                  </w:r>
                  <w:r>
                    <w:rPr>
                      <w:rFonts w:ascii="Arial" w:hAnsi="Arial" w:cs="Arial"/>
                    </w:rPr>
                    <w:t>a range of coaching resources to cater for every level and ability.</w:t>
                  </w:r>
                  <w:r w:rsidRPr="00DF2982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Club nights are held every Tuesday and offer a combination of coaching and competition</w:t>
                  </w:r>
                  <w:r w:rsidRPr="00DF2982">
                    <w:rPr>
                      <w:rFonts w:ascii="Arial" w:hAnsi="Arial" w:cs="Arial"/>
                    </w:rPr>
                    <w:t>.</w:t>
                  </w:r>
                  <w:r>
                    <w:rPr>
                      <w:rFonts w:ascii="Arial" w:hAnsi="Arial" w:cs="Arial"/>
                    </w:rPr>
                    <w:t xml:space="preserve">  Children</w:t>
                  </w:r>
                  <w:r w:rsidRPr="00DF2982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 xml:space="preserve">can </w:t>
                  </w:r>
                  <w:r w:rsidRPr="00DF2982">
                    <w:rPr>
                      <w:rFonts w:ascii="Arial" w:hAnsi="Arial" w:cs="Arial"/>
                    </w:rPr>
                    <w:t xml:space="preserve">also compete </w:t>
                  </w:r>
                  <w:r>
                    <w:rPr>
                      <w:rFonts w:ascii="Arial" w:hAnsi="Arial" w:cs="Arial"/>
                    </w:rPr>
                    <w:t xml:space="preserve">against athletes from other clubs on </w:t>
                  </w:r>
                  <w:r w:rsidRPr="00DF2982">
                    <w:rPr>
                      <w:rFonts w:ascii="Arial" w:hAnsi="Arial" w:cs="Arial"/>
                    </w:rPr>
                    <w:t>Saturday</w:t>
                  </w:r>
                  <w:r>
                    <w:rPr>
                      <w:rFonts w:ascii="Arial" w:hAnsi="Arial" w:cs="Arial"/>
                    </w:rPr>
                    <w:t>s</w:t>
                  </w:r>
                  <w:r w:rsidRPr="00DF2982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at the purpose-built track at Nga Puna Wai.</w:t>
                  </w:r>
                </w:p>
                <w:p w14:paraId="754A42E3" w14:textId="5B4675EA" w:rsidR="00A6408A" w:rsidRDefault="00A6408A"/>
              </w:tc>
            </w:tr>
            <w:tr w:rsidR="00A6408A" w14:paraId="61A4A323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19A4C84B" w14:textId="61991FC3" w:rsidR="00A6408A" w:rsidRDefault="00BA703A">
                  <w:r>
                    <w:rPr>
                      <w:rFonts w:ascii="Times New Roman" w:hAnsi="Times New Roman"/>
                      <w:noProof/>
                      <w:lang w:val="en-GB" w:eastAsia="en-GB"/>
                    </w:rPr>
                    <w:drawing>
                      <wp:anchor distT="36576" distB="36576" distL="36576" distR="36576" simplePos="0" relativeHeight="251662336" behindDoc="0" locked="0" layoutInCell="1" allowOverlap="1" wp14:anchorId="60C0F838" wp14:editId="3BDDA873">
                        <wp:simplePos x="0" y="0"/>
                        <wp:positionH relativeFrom="column">
                          <wp:posOffset>3457575</wp:posOffset>
                        </wp:positionH>
                        <wp:positionV relativeFrom="page">
                          <wp:posOffset>-85725</wp:posOffset>
                        </wp:positionV>
                        <wp:extent cx="861695" cy="971550"/>
                        <wp:effectExtent l="0" t="0" r="0" b="0"/>
                        <wp:wrapNone/>
                        <wp:docPr id="42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169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63360" behindDoc="0" locked="0" layoutInCell="1" allowOverlap="1" wp14:anchorId="26D1D5CD" wp14:editId="4235EC26">
                        <wp:simplePos x="0" y="0"/>
                        <wp:positionH relativeFrom="column">
                          <wp:posOffset>1828800</wp:posOffset>
                        </wp:positionH>
                        <wp:positionV relativeFrom="page">
                          <wp:posOffset>-47625</wp:posOffset>
                        </wp:positionV>
                        <wp:extent cx="1076325" cy="1212215"/>
                        <wp:effectExtent l="0" t="0" r="9525" b="6985"/>
                        <wp:wrapTopAndBottom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6325" cy="1212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/>
                      <w:noProof/>
                      <w:lang w:val="en-GB" w:eastAsia="en-GB"/>
                    </w:rPr>
                    <w:drawing>
                      <wp:anchor distT="36576" distB="36576" distL="36576" distR="36576" simplePos="0" relativeHeight="251660288" behindDoc="0" locked="0" layoutInCell="1" allowOverlap="1" wp14:anchorId="03AA0AC9" wp14:editId="082FE658">
                        <wp:simplePos x="0" y="0"/>
                        <wp:positionH relativeFrom="column">
                          <wp:posOffset>372745</wp:posOffset>
                        </wp:positionH>
                        <wp:positionV relativeFrom="page">
                          <wp:posOffset>-57150</wp:posOffset>
                        </wp:positionV>
                        <wp:extent cx="829310" cy="979805"/>
                        <wp:effectExtent l="0" t="0" r="8890" b="0"/>
                        <wp:wrapSquare wrapText="bothSides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979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B5051">
                    <w:t xml:space="preserve">      </w:t>
                  </w:r>
                </w:p>
              </w:tc>
            </w:tr>
          </w:tbl>
          <w:p w14:paraId="041350E8" w14:textId="77777777" w:rsidR="00A6408A" w:rsidRDefault="00A6408A"/>
        </w:tc>
        <w:tc>
          <w:tcPr>
            <w:tcW w:w="144" w:type="dxa"/>
          </w:tcPr>
          <w:p w14:paraId="741389ED" w14:textId="0E3C11CD" w:rsidR="00A6408A" w:rsidRDefault="00A6408A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6408A" w:rsidRPr="00B17680" w14:paraId="584C496E" w14:textId="77777777" w:rsidTr="00BC200F">
              <w:trPr>
                <w:trHeight w:hRule="exact" w:val="10800"/>
              </w:trPr>
              <w:tc>
                <w:tcPr>
                  <w:tcW w:w="3446" w:type="dxa"/>
                  <w:shd w:val="clear" w:color="auto" w:fill="0066A4"/>
                  <w:vAlign w:val="center"/>
                </w:tcPr>
                <w:p w14:paraId="2C9F4B66" w14:textId="00EF774D" w:rsidR="00A6408A" w:rsidRDefault="00BC200F">
                  <w:pPr>
                    <w:pStyle w:val="Heading2"/>
                    <w:rPr>
                      <w:i/>
                      <w:iCs/>
                    </w:rPr>
                  </w:pPr>
                  <w:r w:rsidRPr="00B17680">
                    <w:rPr>
                      <w:i/>
                      <w:iCs/>
                    </w:rPr>
                    <w:t>9</w:t>
                  </w:r>
                  <w:r w:rsidR="00B17680">
                    <w:rPr>
                      <w:i/>
                      <w:iCs/>
                    </w:rPr>
                    <w:t>th</w:t>
                  </w:r>
                  <w:r w:rsidRPr="00B17680">
                    <w:rPr>
                      <w:i/>
                      <w:iCs/>
                    </w:rPr>
                    <w:t xml:space="preserve"> October          2 pm – 4 pm</w:t>
                  </w:r>
                  <w:r w:rsidR="00B17680">
                    <w:rPr>
                      <w:i/>
                      <w:iCs/>
                    </w:rPr>
                    <w:t xml:space="preserve">       </w:t>
                  </w:r>
                  <w:r w:rsidR="00B17680" w:rsidRPr="00B17680">
                    <w:t>11</w:t>
                  </w:r>
                  <w:r w:rsidR="00B17680" w:rsidRPr="00B17680">
                    <w:rPr>
                      <w:vertAlign w:val="superscript"/>
                    </w:rPr>
                    <w:t>th</w:t>
                  </w:r>
                  <w:r w:rsidR="00B17680" w:rsidRPr="00B17680">
                    <w:t xml:space="preserve"> October 5.30pm – 7pm</w:t>
                  </w:r>
                </w:p>
                <w:p w14:paraId="15BC3A74" w14:textId="77777777" w:rsidR="00B17680" w:rsidRPr="00B17680" w:rsidRDefault="00B17680" w:rsidP="00B17680">
                  <w:pPr>
                    <w:pStyle w:val="Line"/>
                  </w:pPr>
                </w:p>
                <w:p w14:paraId="2FF672FC" w14:textId="1CA60B23" w:rsidR="00BC200F" w:rsidRPr="00B17680" w:rsidRDefault="00BC200F" w:rsidP="00BC200F">
                  <w:pPr>
                    <w:pStyle w:val="Line"/>
                    <w:rPr>
                      <w:i/>
                      <w:iCs/>
                    </w:rPr>
                  </w:pPr>
                  <w:r w:rsidRPr="00B17680">
                    <w:rPr>
                      <w:i/>
                      <w:iCs/>
                    </w:rPr>
                    <w:t xml:space="preserve"> </w:t>
                  </w:r>
                </w:p>
                <w:p w14:paraId="4FCCF3F5" w14:textId="04B7DAEB" w:rsidR="00BC200F" w:rsidRPr="00B17680" w:rsidRDefault="00BC200F" w:rsidP="00BC200F">
                  <w:pPr>
                    <w:pStyle w:val="Line"/>
                    <w:rPr>
                      <w:i/>
                      <w:iCs/>
                    </w:rPr>
                  </w:pPr>
                  <w:r w:rsidRPr="00B17680">
                    <w:rPr>
                      <w:i/>
                      <w:iCs/>
                    </w:rPr>
                    <w:t>2</w:t>
                  </w:r>
                </w:p>
                <w:p w14:paraId="761C5D18" w14:textId="77777777" w:rsidR="00A6408A" w:rsidRPr="00B17680" w:rsidRDefault="00A6408A">
                  <w:pPr>
                    <w:pStyle w:val="Line"/>
                    <w:rPr>
                      <w:i/>
                      <w:iCs/>
                    </w:rPr>
                  </w:pPr>
                </w:p>
                <w:p w14:paraId="392C6824" w14:textId="603F1EB9" w:rsidR="00A6408A" w:rsidRPr="00B17680" w:rsidRDefault="002B5051">
                  <w:pPr>
                    <w:pStyle w:val="Heading2"/>
                    <w:rPr>
                      <w:i/>
                      <w:iCs/>
                    </w:rPr>
                  </w:pPr>
                  <w:r w:rsidRPr="00B17680">
                    <w:rPr>
                      <w:i/>
                      <w:iCs/>
                    </w:rPr>
                    <w:t xml:space="preserve">come </w:t>
                  </w:r>
                  <w:r w:rsidR="001B3B42" w:rsidRPr="00B17680">
                    <w:rPr>
                      <w:i/>
                      <w:iCs/>
                    </w:rPr>
                    <w:t>And throw a shot put like tom walsh</w:t>
                  </w:r>
                </w:p>
                <w:p w14:paraId="77A401D2" w14:textId="77777777" w:rsidR="00A6408A" w:rsidRPr="00B17680" w:rsidRDefault="00A6408A">
                  <w:pPr>
                    <w:pStyle w:val="Line"/>
                    <w:rPr>
                      <w:i/>
                      <w:iCs/>
                    </w:rPr>
                  </w:pPr>
                </w:p>
                <w:p w14:paraId="69E6BFD6" w14:textId="5DFAD0F5" w:rsidR="00A6408A" w:rsidRPr="00B17680" w:rsidRDefault="001B3B42">
                  <w:pPr>
                    <w:pStyle w:val="Heading2"/>
                    <w:rPr>
                      <w:i/>
                      <w:iCs/>
                    </w:rPr>
                  </w:pPr>
                  <w:r w:rsidRPr="00B17680">
                    <w:rPr>
                      <w:i/>
                      <w:iCs/>
                    </w:rPr>
                    <w:t>try to high jump like hamish kerr</w:t>
                  </w:r>
                </w:p>
                <w:p w14:paraId="545A59F8" w14:textId="77777777" w:rsidR="00A6408A" w:rsidRPr="00B17680" w:rsidRDefault="00A6408A">
                  <w:pPr>
                    <w:pStyle w:val="Line"/>
                    <w:rPr>
                      <w:i/>
                      <w:iCs/>
                    </w:rPr>
                  </w:pPr>
                </w:p>
                <w:p w14:paraId="293A6825" w14:textId="206D4716" w:rsidR="00A6408A" w:rsidRPr="00B17680" w:rsidRDefault="001B3B42">
                  <w:pPr>
                    <w:pStyle w:val="Heading2"/>
                    <w:rPr>
                      <w:i/>
                      <w:iCs/>
                    </w:rPr>
                  </w:pPr>
                  <w:r w:rsidRPr="00B17680">
                    <w:rPr>
                      <w:i/>
                      <w:iCs/>
                    </w:rPr>
                    <w:t>fancy being a sprint queen like zoe hobbs</w:t>
                  </w:r>
                </w:p>
                <w:p w14:paraId="40BA203E" w14:textId="77777777" w:rsidR="00A6408A" w:rsidRPr="00B17680" w:rsidRDefault="00A6408A">
                  <w:pPr>
                    <w:pStyle w:val="Line"/>
                    <w:rPr>
                      <w:i/>
                      <w:iCs/>
                    </w:rPr>
                  </w:pPr>
                </w:p>
                <w:p w14:paraId="02E6BE39" w14:textId="544C5631" w:rsidR="00A6408A" w:rsidRPr="00B17680" w:rsidRDefault="001B3B42">
                  <w:pPr>
                    <w:pStyle w:val="Heading2"/>
                    <w:rPr>
                      <w:i/>
                      <w:iCs/>
                    </w:rPr>
                  </w:pPr>
                  <w:r w:rsidRPr="00B17680">
                    <w:rPr>
                      <w:i/>
                      <w:iCs/>
                    </w:rPr>
                    <w:t>At Papanui High School                  30 langdons Rd</w:t>
                  </w:r>
                </w:p>
                <w:p w14:paraId="3F73CB55" w14:textId="026F4CEC" w:rsidR="001B3B42" w:rsidRPr="00B17680" w:rsidRDefault="001B3B42" w:rsidP="001B3B42">
                  <w:pPr>
                    <w:pStyle w:val="Line"/>
                    <w:jc w:val="left"/>
                    <w:rPr>
                      <w:i/>
                      <w:iCs/>
                    </w:rPr>
                  </w:pPr>
                </w:p>
              </w:tc>
            </w:tr>
            <w:tr w:rsidR="00A6408A" w:rsidRPr="00B17680" w14:paraId="6C38DC45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01A9DABB" w14:textId="77777777" w:rsidR="00A6408A" w:rsidRPr="00B17680" w:rsidRDefault="00A6408A">
                  <w:pPr>
                    <w:rPr>
                      <w:i/>
                      <w:iCs/>
                    </w:rPr>
                  </w:pPr>
                </w:p>
              </w:tc>
            </w:tr>
            <w:tr w:rsidR="00A6408A" w:rsidRPr="00B17680" w14:paraId="608480CD" w14:textId="77777777" w:rsidTr="00BA703A">
              <w:trPr>
                <w:trHeight w:hRule="exact" w:val="3456"/>
              </w:trPr>
              <w:tc>
                <w:tcPr>
                  <w:tcW w:w="3446" w:type="dxa"/>
                  <w:shd w:val="clear" w:color="auto" w:fill="F8E65E"/>
                </w:tcPr>
                <w:p w14:paraId="31B7BF1A" w14:textId="77777777" w:rsidR="00A6408A" w:rsidRPr="00B17680" w:rsidRDefault="001B3B42" w:rsidP="00B17680">
                  <w:pPr>
                    <w:pStyle w:val="ContactInfo"/>
                    <w:rPr>
                      <w:color w:val="0070C0"/>
                    </w:rPr>
                  </w:pPr>
                  <w:r w:rsidRPr="00B17680">
                    <w:rPr>
                      <w:color w:val="0070C0"/>
                    </w:rPr>
                    <w:t>papanuitochathletics.org.nz</w:t>
                  </w:r>
                </w:p>
                <w:p w14:paraId="0A6E6395" w14:textId="2A9C6DBA" w:rsidR="001B3B42" w:rsidRPr="00B17680" w:rsidRDefault="00F2724F" w:rsidP="00B17680">
                  <w:pPr>
                    <w:pStyle w:val="ContactInfo"/>
                    <w:rPr>
                      <w:color w:val="0070C0"/>
                    </w:rPr>
                  </w:pPr>
                  <w:hyperlink r:id="rId9" w:history="1">
                    <w:r w:rsidRPr="00B17680">
                      <w:rPr>
                        <w:rStyle w:val="Hyperlink"/>
                        <w:color w:val="0070C0"/>
                      </w:rPr>
                      <w:t>jcc@ptoch.org.nz</w:t>
                    </w:r>
                  </w:hyperlink>
                </w:p>
                <w:p w14:paraId="7695810B" w14:textId="223FA130" w:rsidR="00F2724F" w:rsidRPr="00B17680" w:rsidRDefault="00BA703A" w:rsidP="00B17680">
                  <w:pPr>
                    <w:pStyle w:val="ContactInfo"/>
                    <w:rPr>
                      <w:i/>
                      <w:iCs/>
                    </w:rPr>
                  </w:pPr>
                  <w:r w:rsidRPr="00B17680">
                    <w:rPr>
                      <w:noProof/>
                      <w:color w:val="0070C0"/>
                    </w:rPr>
                    <w:drawing>
                      <wp:anchor distT="0" distB="0" distL="114300" distR="114300" simplePos="0" relativeHeight="251658240" behindDoc="0" locked="0" layoutInCell="1" allowOverlap="1" wp14:anchorId="6AC2917C" wp14:editId="4F6B1890">
                        <wp:simplePos x="0" y="0"/>
                        <wp:positionH relativeFrom="column">
                          <wp:posOffset>468630</wp:posOffset>
                        </wp:positionH>
                        <wp:positionV relativeFrom="page">
                          <wp:posOffset>1051560</wp:posOffset>
                        </wp:positionV>
                        <wp:extent cx="1003935" cy="1009650"/>
                        <wp:effectExtent l="0" t="0" r="5715" b="0"/>
                        <wp:wrapSquare wrapText="bothSides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3935" cy="1009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F2724F" w:rsidRPr="00B17680">
                    <w:rPr>
                      <w:color w:val="0070C0"/>
                    </w:rPr>
                    <w:t>faceboo</w:t>
                  </w:r>
                  <w:r w:rsidRPr="00B17680">
                    <w:rPr>
                      <w:color w:val="0070C0"/>
                    </w:rPr>
                    <w:t>k</w:t>
                  </w:r>
                  <w:r w:rsidR="00F2724F" w:rsidRPr="00B17680">
                    <w:rPr>
                      <w:color w:val="0070C0"/>
                    </w:rPr>
                    <w:t>.com/</w:t>
                  </w:r>
                  <w:proofErr w:type="spellStart"/>
                  <w:r w:rsidR="00F2724F" w:rsidRPr="00B17680">
                    <w:rPr>
                      <w:color w:val="0070C0"/>
                    </w:rPr>
                    <w:t>PapanuiTocH</w:t>
                  </w:r>
                  <w:proofErr w:type="spellEnd"/>
                </w:p>
              </w:tc>
            </w:tr>
          </w:tbl>
          <w:p w14:paraId="564E1169" w14:textId="77777777" w:rsidR="00A6408A" w:rsidRPr="00B17680" w:rsidRDefault="00A6408A">
            <w:pPr>
              <w:rPr>
                <w:i/>
                <w:iCs/>
              </w:rPr>
            </w:pPr>
          </w:p>
        </w:tc>
      </w:tr>
    </w:tbl>
    <w:p w14:paraId="4B0906FF" w14:textId="6FFFFBE9" w:rsidR="00A6408A" w:rsidRDefault="00927DF8">
      <w:pPr>
        <w:pStyle w:val="NoSpacing"/>
      </w:pPr>
      <w:r>
        <w:t xml:space="preserve"> </w:t>
      </w:r>
    </w:p>
    <w:sectPr w:rsidR="00A6408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F5E"/>
    <w:rsid w:val="0013096B"/>
    <w:rsid w:val="001B3B42"/>
    <w:rsid w:val="002B5051"/>
    <w:rsid w:val="00413F65"/>
    <w:rsid w:val="008A4F5E"/>
    <w:rsid w:val="00927DF8"/>
    <w:rsid w:val="00A6408A"/>
    <w:rsid w:val="00B17680"/>
    <w:rsid w:val="00BA703A"/>
    <w:rsid w:val="00BC200F"/>
    <w:rsid w:val="00DA1E72"/>
    <w:rsid w:val="00ED38E9"/>
    <w:rsid w:val="00F27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0FE308"/>
  <w15:chartTrackingRefBased/>
  <w15:docId w15:val="{6ABF6124-550C-4E86-A1CB-915F9197F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2724F"/>
    <w:rPr>
      <w:color w:val="3CB3C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72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jcc@ptoch.org.n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%20&amp;%20Chris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</Template>
  <TotalTime>146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Hurring</dc:creator>
  <cp:keywords/>
  <dc:description/>
  <cp:lastModifiedBy>Sarah Hurring</cp:lastModifiedBy>
  <cp:revision>1</cp:revision>
  <cp:lastPrinted>2022-09-10T06:18:00Z</cp:lastPrinted>
  <dcterms:created xsi:type="dcterms:W3CDTF">2022-09-10T04:32:00Z</dcterms:created>
  <dcterms:modified xsi:type="dcterms:W3CDTF">2022-09-10T22:28:00Z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