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26F54" w14:textId="0DC87146" w:rsidR="006F6675" w:rsidRPr="00BB2CD2" w:rsidRDefault="001A0CF9" w:rsidP="001A0CF9">
      <w:pPr>
        <w:rPr>
          <w:rFonts w:ascii="Tahoma" w:hAnsi="Tahoma" w:cs="Tahoma"/>
        </w:rPr>
      </w:pPr>
      <w:r>
        <w:rPr>
          <w:noProof/>
          <w:lang w:val="en-NZ" w:eastAsia="en-NZ"/>
        </w:rPr>
        <w:drawing>
          <wp:inline distT="0" distB="0" distL="0" distR="0" wp14:anchorId="5811D02D" wp14:editId="3E6C2A96">
            <wp:extent cx="704850" cy="952500"/>
            <wp:effectExtent l="0" t="0" r="0" b="0"/>
            <wp:docPr id="4" name="Picture 4" descr="Timaru Girls'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aru Girls' High Schoo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                                                                                      </w:t>
      </w:r>
      <w:r w:rsidR="009E39C3">
        <w:rPr>
          <w:rFonts w:ascii="Tahoma" w:hAnsi="Tahoma" w:cs="Tahoma"/>
          <w:noProof/>
          <w:lang w:val="en-NZ" w:eastAsia="en-NZ"/>
        </w:rPr>
        <w:drawing>
          <wp:inline distT="0" distB="0" distL="0" distR="0" wp14:anchorId="53A91748" wp14:editId="052ADAC8">
            <wp:extent cx="1497330" cy="738129"/>
            <wp:effectExtent l="0" t="0" r="7620" b="508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Max MySchool Log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2330" cy="7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0607" w14:textId="6D52C55A" w:rsidR="004973B3" w:rsidRPr="008F7446" w:rsidRDefault="004973B3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4E8EFB30" w14:textId="77777777" w:rsidR="008F7446" w:rsidRPr="008F7446" w:rsidRDefault="008F7446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974D5E3" w14:textId="7F39F1A1" w:rsidR="004973B3" w:rsidRPr="008F7446" w:rsidRDefault="004973B3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8F7446">
        <w:rPr>
          <w:rFonts w:ascii="Arial" w:hAnsi="Arial" w:cs="Arial"/>
          <w:sz w:val="18"/>
          <w:szCs w:val="18"/>
          <w:lang w:eastAsia="en-US"/>
        </w:rPr>
        <w:t>Dear Parent</w:t>
      </w:r>
      <w:r w:rsidR="001B26A7" w:rsidRPr="008F7446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8F7446">
        <w:rPr>
          <w:rFonts w:ascii="Arial" w:hAnsi="Arial" w:cs="Arial"/>
          <w:sz w:val="18"/>
          <w:szCs w:val="18"/>
          <w:lang w:eastAsia="en-US"/>
        </w:rPr>
        <w:t>/ Guardian</w:t>
      </w:r>
      <w:r w:rsidR="00D636B1" w:rsidRPr="008F7446">
        <w:rPr>
          <w:rFonts w:ascii="Arial" w:hAnsi="Arial" w:cs="Arial"/>
          <w:sz w:val="18"/>
          <w:szCs w:val="18"/>
          <w:lang w:eastAsia="en-US"/>
        </w:rPr>
        <w:t>,</w:t>
      </w:r>
    </w:p>
    <w:p w14:paraId="623E20CE" w14:textId="77777777" w:rsidR="00E63791" w:rsidRPr="008F7446" w:rsidRDefault="00E63791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47D79A6" w14:textId="6BC42C03" w:rsidR="00E63791" w:rsidRPr="00274687" w:rsidRDefault="002E720B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sz w:val="18"/>
          <w:szCs w:val="18"/>
          <w:lang w:eastAsia="en-US"/>
        </w:rPr>
        <w:t xml:space="preserve">Re: </w:t>
      </w:r>
      <w:r w:rsidR="00F023BC" w:rsidRPr="00274687">
        <w:rPr>
          <w:rFonts w:ascii="Arial" w:hAnsi="Arial" w:cs="Arial"/>
          <w:b/>
          <w:sz w:val="18"/>
          <w:szCs w:val="18"/>
          <w:lang w:eastAsia="en-US"/>
        </w:rPr>
        <w:t>Don’t wait, order back to school stationery now!</w:t>
      </w:r>
    </w:p>
    <w:p w14:paraId="5CB07D9D" w14:textId="77777777" w:rsidR="007252AD" w:rsidRPr="00274687" w:rsidRDefault="007252AD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</w:p>
    <w:p w14:paraId="52C154A1" w14:textId="21052572" w:rsidR="00C9104B" w:rsidRDefault="007252AD" w:rsidP="00C9104B">
      <w:pPr>
        <w:autoSpaceDE w:val="0"/>
        <w:autoSpaceDN w:val="0"/>
        <w:adjustRightInd w:val="0"/>
      </w:pPr>
      <w:r w:rsidRPr="00274687">
        <w:rPr>
          <w:rFonts w:ascii="Arial" w:hAnsi="Arial" w:cs="Arial"/>
          <w:sz w:val="18"/>
          <w:szCs w:val="18"/>
          <w:lang w:eastAsia="en-US"/>
        </w:rPr>
        <w:t>We’ve te</w:t>
      </w:r>
      <w:r w:rsidR="00944949" w:rsidRPr="00274687">
        <w:rPr>
          <w:rFonts w:ascii="Arial" w:hAnsi="Arial" w:cs="Arial"/>
          <w:sz w:val="18"/>
          <w:szCs w:val="18"/>
          <w:lang w:eastAsia="en-US"/>
        </w:rPr>
        <w:t xml:space="preserve">amed up with OfficeMax to make 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>getting school ready faster</w:t>
      </w:r>
      <w:r w:rsidRPr="00274687">
        <w:rPr>
          <w:rFonts w:ascii="Arial" w:hAnsi="Arial" w:cs="Arial"/>
          <w:sz w:val="18"/>
          <w:szCs w:val="18"/>
          <w:lang w:eastAsia="en-US"/>
        </w:rPr>
        <w:t>!</w:t>
      </w:r>
      <w:r w:rsidR="00C9104B" w:rsidRPr="00274687">
        <w:rPr>
          <w:rFonts w:ascii="Arial" w:hAnsi="Arial" w:cs="Arial"/>
          <w:sz w:val="18"/>
          <w:szCs w:val="18"/>
          <w:lang w:eastAsia="en-US"/>
        </w:rPr>
        <w:t xml:space="preserve">  </w:t>
      </w:r>
      <w:r w:rsidR="008F7446" w:rsidRPr="00274687">
        <w:rPr>
          <w:rFonts w:ascii="Arial" w:hAnsi="Arial" w:cs="Arial"/>
          <w:sz w:val="18"/>
          <w:szCs w:val="18"/>
          <w:lang w:eastAsia="en-US"/>
        </w:rPr>
        <w:t xml:space="preserve">Our back to school stationery lists are already loaded and ready to go on the </w:t>
      </w:r>
      <w:hyperlink r:id="rId29" w:history="1">
        <w:r w:rsidR="001A0CF9" w:rsidRPr="00EF534C">
          <w:rPr>
            <w:rStyle w:val="Hyperlink"/>
          </w:rPr>
          <w:t>https://www.myschool.co.nz/timarugirls</w:t>
        </w:r>
      </w:hyperlink>
    </w:p>
    <w:p w14:paraId="7C8D908F" w14:textId="77777777" w:rsidR="001A0CF9" w:rsidRPr="00274687" w:rsidRDefault="001A0CF9" w:rsidP="00C9104B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596140EC" w14:textId="77777777" w:rsidR="00C9104B" w:rsidRPr="00274687" w:rsidRDefault="00C9104B" w:rsidP="00C9104B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3D4DB06D" w14:textId="4DFFBD99" w:rsidR="00C9104B" w:rsidRPr="00274687" w:rsidRDefault="008F7446" w:rsidP="00C9104B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>This year OfficeMax have introduced Laybuy*, so you can pay in 6 weekly, interest-free instalments</w:t>
      </w:r>
      <w:r w:rsidR="000C7740" w:rsidRPr="00274687">
        <w:rPr>
          <w:rFonts w:ascii="Arial" w:hAnsi="Arial" w:cs="Arial"/>
          <w:sz w:val="18"/>
          <w:szCs w:val="18"/>
          <w:lang w:eastAsia="en-US"/>
        </w:rPr>
        <w:t xml:space="preserve"> - </w:t>
      </w:r>
      <w:r w:rsidRPr="00274687">
        <w:rPr>
          <w:rFonts w:ascii="Arial" w:hAnsi="Arial" w:cs="Arial"/>
          <w:sz w:val="18"/>
          <w:szCs w:val="18"/>
          <w:lang w:eastAsia="en-US"/>
        </w:rPr>
        <w:t>and still get your order right away.</w:t>
      </w:r>
    </w:p>
    <w:p w14:paraId="1810CCCF" w14:textId="77777777" w:rsidR="00C9104B" w:rsidRPr="00274687" w:rsidRDefault="00C9104B" w:rsidP="00C9104B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65D5B85D" w14:textId="615C54D4" w:rsidR="00C9104B" w:rsidRPr="00274687" w:rsidRDefault="008F7446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Cs/>
          <w:sz w:val="18"/>
          <w:szCs w:val="18"/>
          <w:lang w:eastAsia="en-US"/>
        </w:rPr>
        <w:t>We encourage you to order early to ensure your child has all their stationery requirements ready to go for the start of Term 1.  Don’t wait until mid-January when the ‘team of 5 million’ get home from holiday</w:t>
      </w:r>
      <w:r w:rsidR="00F023BC" w:rsidRPr="00274687">
        <w:rPr>
          <w:rFonts w:ascii="Arial" w:hAnsi="Arial" w:cs="Arial"/>
          <w:bCs/>
          <w:sz w:val="18"/>
          <w:szCs w:val="18"/>
          <w:lang w:eastAsia="en-US"/>
        </w:rPr>
        <w:t xml:space="preserve"> - order now and avoid the back to school rush. </w:t>
      </w:r>
    </w:p>
    <w:p w14:paraId="787A0DD2" w14:textId="77777777" w:rsidR="00C9104B" w:rsidRPr="00274687" w:rsidRDefault="00C9104B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5FC98D4D" w14:textId="6F644A0D" w:rsidR="00C9104B" w:rsidRPr="00274687" w:rsidRDefault="008F7446" w:rsidP="007252A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 xml:space="preserve">It’s easy to shop online at </w:t>
      </w:r>
      <w:hyperlink r:id="rId30" w:history="1">
        <w:r w:rsidR="001A0CF9" w:rsidRPr="00EF534C">
          <w:rPr>
            <w:rStyle w:val="Hyperlink"/>
          </w:rPr>
          <w:t>https://www.myschool.co.nz/timarugirls</w:t>
        </w:r>
      </w:hyperlink>
      <w:r w:rsidR="001A0CF9">
        <w:t xml:space="preserve"> </w:t>
      </w:r>
      <w:r w:rsidRPr="00274687">
        <w:rPr>
          <w:rFonts w:ascii="Arial" w:hAnsi="Arial" w:cs="Arial"/>
          <w:sz w:val="18"/>
          <w:szCs w:val="18"/>
          <w:lang w:eastAsia="en-US"/>
        </w:rPr>
        <w:t>.  J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>ust select your c</w:t>
      </w:r>
      <w:r w:rsidR="00257638" w:rsidRPr="00274687">
        <w:rPr>
          <w:rFonts w:ascii="Arial" w:hAnsi="Arial" w:cs="Arial"/>
          <w:sz w:val="18"/>
          <w:szCs w:val="18"/>
          <w:lang w:eastAsia="en-US"/>
        </w:rPr>
        <w:t xml:space="preserve">hild's class and/or subject lists and follow the instructions on the 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 xml:space="preserve">easy-to-use </w:t>
      </w:r>
      <w:r w:rsidR="00257638" w:rsidRPr="00274687">
        <w:rPr>
          <w:rFonts w:ascii="Arial" w:hAnsi="Arial" w:cs="Arial"/>
          <w:sz w:val="18"/>
          <w:szCs w:val="18"/>
          <w:lang w:eastAsia="en-US"/>
        </w:rPr>
        <w:t>website.</w:t>
      </w:r>
    </w:p>
    <w:p w14:paraId="4A2365EE" w14:textId="77777777" w:rsidR="00C9104B" w:rsidRPr="00274687" w:rsidRDefault="00C9104B" w:rsidP="007252A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16E93B07" w14:textId="77777777" w:rsidR="00C9104B" w:rsidRPr="00274687" w:rsidRDefault="000E2DC5" w:rsidP="007252A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 xml:space="preserve">If you prefer you can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call </w:t>
      </w:r>
      <w:r w:rsidRPr="00274687">
        <w:rPr>
          <w:rFonts w:ascii="Arial" w:hAnsi="Arial" w:cs="Arial"/>
          <w:sz w:val="18"/>
          <w:szCs w:val="18"/>
          <w:lang w:eastAsia="en-US"/>
        </w:rPr>
        <w:t xml:space="preserve">the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OfficeMax MySchool </w:t>
      </w:r>
      <w:r w:rsidRPr="00274687">
        <w:rPr>
          <w:rFonts w:ascii="Arial" w:hAnsi="Arial" w:cs="Arial"/>
          <w:sz w:val="18"/>
          <w:szCs w:val="18"/>
          <w:lang w:eastAsia="en-US"/>
        </w:rPr>
        <w:t xml:space="preserve">team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on </w:t>
      </w:r>
      <w:r w:rsidR="00D40B74" w:rsidRPr="00274687">
        <w:rPr>
          <w:rFonts w:ascii="Arial" w:hAnsi="Arial" w:cs="Arial"/>
          <w:bCs/>
          <w:sz w:val="18"/>
          <w:szCs w:val="18"/>
          <w:lang w:eastAsia="en-US"/>
        </w:rPr>
        <w:t xml:space="preserve">0800 724 440 Monday to Friday, 8.30am </w:t>
      </w:r>
      <w:r w:rsidR="00AE40D9" w:rsidRPr="00274687">
        <w:rPr>
          <w:rFonts w:ascii="Arial" w:hAnsi="Arial" w:cs="Arial"/>
          <w:bCs/>
          <w:sz w:val="18"/>
          <w:szCs w:val="18"/>
          <w:lang w:eastAsia="en-US"/>
        </w:rPr>
        <w:t>-</w:t>
      </w:r>
      <w:r w:rsidR="00D40B74" w:rsidRPr="00274687">
        <w:rPr>
          <w:rFonts w:ascii="Arial" w:hAnsi="Arial" w:cs="Arial"/>
          <w:bCs/>
          <w:sz w:val="18"/>
          <w:szCs w:val="18"/>
          <w:lang w:eastAsia="en-US"/>
        </w:rPr>
        <w:t xml:space="preserve"> 5pm.</w:t>
      </w:r>
    </w:p>
    <w:p w14:paraId="2F2EA27A" w14:textId="77777777" w:rsidR="00C9104B" w:rsidRPr="00274687" w:rsidRDefault="00C9104B" w:rsidP="007252A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0F45E508" w14:textId="06112239" w:rsidR="00C9104B" w:rsidRPr="00274687" w:rsidRDefault="007252AD" w:rsidP="00C9104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Of</w:t>
      </w:r>
      <w:r w:rsidR="009C520D" w:rsidRPr="00274687">
        <w:rPr>
          <w:rFonts w:ascii="Arial" w:hAnsi="Arial" w:cs="Arial"/>
          <w:b/>
          <w:bCs/>
          <w:sz w:val="18"/>
          <w:szCs w:val="18"/>
          <w:lang w:eastAsia="en-US"/>
        </w:rPr>
        <w:t xml:space="preserve">ficeMax makes </w:t>
      </w:r>
      <w:r w:rsidR="00CB1353" w:rsidRPr="00274687">
        <w:rPr>
          <w:rFonts w:ascii="Arial" w:hAnsi="Arial" w:cs="Arial"/>
          <w:b/>
          <w:bCs/>
          <w:sz w:val="18"/>
          <w:szCs w:val="18"/>
          <w:lang w:eastAsia="en-US"/>
        </w:rPr>
        <w:t>it easy to get</w:t>
      </w:r>
      <w:r w:rsidR="002E720B" w:rsidRPr="00274687">
        <w:rPr>
          <w:rFonts w:ascii="Arial" w:hAnsi="Arial" w:cs="Arial"/>
          <w:b/>
          <w:bCs/>
          <w:sz w:val="18"/>
          <w:szCs w:val="18"/>
          <w:lang w:eastAsia="en-US"/>
        </w:rPr>
        <w:t xml:space="preserve"> back to school ready </w:t>
      </w:r>
      <w:r w:rsidR="00D774A8" w:rsidRPr="00274687">
        <w:rPr>
          <w:rFonts w:ascii="Arial" w:hAnsi="Arial" w:cs="Arial"/>
          <w:b/>
          <w:bCs/>
          <w:sz w:val="18"/>
          <w:szCs w:val="18"/>
          <w:lang w:eastAsia="en-US"/>
        </w:rPr>
        <w:t>with these great benefits</w:t>
      </w:r>
    </w:p>
    <w:p w14:paraId="5A5A9E53" w14:textId="77777777" w:rsidR="00C9104B" w:rsidRPr="00274687" w:rsidRDefault="00C9104B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0938BBCF" w14:textId="206CF6D4" w:rsidR="00D40B74" w:rsidRPr="00274687" w:rsidRDefault="00A961F7" w:rsidP="00C9104B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Free delivery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 xml:space="preserve"> on orders over $46*</w:t>
      </w:r>
    </w:p>
    <w:p w14:paraId="1CD29F6F" w14:textId="77777777" w:rsidR="00D40B74" w:rsidRPr="00274687" w:rsidRDefault="00D40B74" w:rsidP="00D40B74">
      <w:pPr>
        <w:pStyle w:val="ListParagraph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35D4704A" w14:textId="64BB545E" w:rsidR="00D40B74" w:rsidRPr="00274687" w:rsidRDefault="00D40B74" w:rsidP="00D40B7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Pay now or in easy instalments</w:t>
      </w:r>
      <w:r w:rsidR="000C7740" w:rsidRPr="00274687">
        <w:rPr>
          <w:rFonts w:ascii="Arial" w:hAnsi="Arial" w:cs="Arial"/>
          <w:bCs/>
          <w:sz w:val="18"/>
          <w:szCs w:val="18"/>
          <w:lang w:eastAsia="en-US"/>
        </w:rPr>
        <w:t xml:space="preserve"> -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internet bankin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>g, credit cards, debit cards o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 xml:space="preserve">r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pay in 6 weekly, interest-free instalments with Laybuy*</w:t>
      </w:r>
    </w:p>
    <w:p w14:paraId="7D00DA4D" w14:textId="77777777" w:rsidR="00D40B74" w:rsidRPr="00274687" w:rsidRDefault="00D40B74" w:rsidP="00D40B7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F04D8D8" w14:textId="11E81C6F" w:rsidR="00257638" w:rsidRPr="00274687" w:rsidRDefault="00A961F7" w:rsidP="00D774A8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School Rewards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 xml:space="preserve"> -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when you shop on myschool.co.nz we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 xml:space="preserve">earn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rewards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>*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that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can be used to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purchase extra resources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for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school</w:t>
      </w:r>
    </w:p>
    <w:p w14:paraId="48B68C9B" w14:textId="77777777" w:rsidR="00A961F7" w:rsidRPr="00C9104B" w:rsidRDefault="00A961F7" w:rsidP="00A961F7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7FFAC30" w14:textId="332D6C90" w:rsidR="007252AD" w:rsidRPr="008F7446" w:rsidRDefault="00944949" w:rsidP="007252AD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Price m</w:t>
      </w:r>
      <w:r w:rsidR="007252AD" w:rsidRPr="008F7446">
        <w:rPr>
          <w:rFonts w:ascii="Arial" w:hAnsi="Arial" w:cs="Arial"/>
          <w:b/>
          <w:bCs/>
          <w:sz w:val="18"/>
          <w:szCs w:val="18"/>
          <w:lang w:eastAsia="en-US"/>
        </w:rPr>
        <w:t>atch</w:t>
      </w: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 xml:space="preserve"> p</w:t>
      </w:r>
      <w:r w:rsidR="007252AD" w:rsidRPr="008F7446">
        <w:rPr>
          <w:rFonts w:ascii="Arial" w:hAnsi="Arial" w:cs="Arial"/>
          <w:b/>
          <w:bCs/>
          <w:sz w:val="18"/>
          <w:szCs w:val="18"/>
          <w:lang w:eastAsia="en-US"/>
        </w:rPr>
        <w:t>romise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 - shop with confidence, if you </w:t>
      </w:r>
      <w:r w:rsidR="007252AD" w:rsidRPr="008F7446">
        <w:rPr>
          <w:rFonts w:ascii="Arial" w:hAnsi="Arial" w:cs="Arial"/>
          <w:bCs/>
          <w:sz w:val="18"/>
          <w:szCs w:val="18"/>
          <w:lang w:eastAsia="en-US"/>
        </w:rPr>
        <w:t>find a lower pr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>ice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 xml:space="preserve"> OfficeMax will match it*</w:t>
      </w:r>
    </w:p>
    <w:p w14:paraId="667D7F7B" w14:textId="77777777" w:rsidR="007252AD" w:rsidRPr="00C9104B" w:rsidRDefault="007252AD" w:rsidP="00C9104B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79069835" w14:textId="4EA26D25" w:rsidR="00F71BCA" w:rsidRPr="008F7446" w:rsidRDefault="00F71BCA" w:rsidP="00F24D4D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Save valuable holiday time</w:t>
      </w:r>
      <w:r w:rsidR="00DA2B84" w:rsidRPr="008F7446">
        <w:rPr>
          <w:rFonts w:ascii="Arial" w:hAnsi="Arial" w:cs="Arial"/>
          <w:bCs/>
          <w:sz w:val="18"/>
          <w:szCs w:val="18"/>
          <w:lang w:eastAsia="en-US"/>
        </w:rPr>
        <w:t xml:space="preserve"> - avoid queues and busy shopping malls by shopping online from the safety and comfort of your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>home</w:t>
      </w:r>
    </w:p>
    <w:p w14:paraId="1E6F6092" w14:textId="77777777" w:rsidR="00DA2B84" w:rsidRPr="00C9104B" w:rsidRDefault="00DA2B84" w:rsidP="00DA2B8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1F99E70C" w14:textId="03587056" w:rsidR="008F7446" w:rsidRPr="008F7446" w:rsidRDefault="00F71BCA" w:rsidP="00D774A8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Cs/>
          <w:i/>
          <w:sz w:val="18"/>
          <w:szCs w:val="18"/>
          <w:lang w:eastAsia="en-US"/>
        </w:rPr>
      </w:pP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School</w:t>
      </w:r>
      <w:r w:rsidR="00944949" w:rsidRPr="008F7446">
        <w:rPr>
          <w:rFonts w:ascii="Arial" w:hAnsi="Arial" w:cs="Arial"/>
          <w:b/>
          <w:bCs/>
          <w:sz w:val="18"/>
          <w:szCs w:val="18"/>
          <w:lang w:eastAsia="en-US"/>
        </w:rPr>
        <w:t xml:space="preserve"> donations &amp; other c</w:t>
      </w: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harges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 -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 xml:space="preserve">can 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also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 xml:space="preserve">be paid 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online at myschool.co.nz. </w:t>
      </w:r>
      <w:r w:rsidR="00274687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These will be charged when you place your order and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>will show as a sepa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rate transaction on your credit or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>debit card</w:t>
      </w:r>
    </w:p>
    <w:p w14:paraId="571C5F53" w14:textId="0EEDE1D3" w:rsidR="007252AD" w:rsidRPr="00C9104B" w:rsidRDefault="008F7446" w:rsidP="008F7446">
      <w:pPr>
        <w:pStyle w:val="ListParagraph"/>
        <w:autoSpaceDE w:val="0"/>
        <w:autoSpaceDN w:val="0"/>
        <w:adjustRightInd w:val="0"/>
        <w:rPr>
          <w:rFonts w:ascii="Arial" w:hAnsi="Arial" w:cs="Arial"/>
          <w:bCs/>
          <w:i/>
          <w:sz w:val="18"/>
          <w:szCs w:val="18"/>
          <w:lang w:eastAsia="en-US"/>
        </w:rPr>
      </w:pPr>
      <w:r>
        <w:rPr>
          <w:rFonts w:ascii="Arial" w:hAnsi="Arial" w:cs="Arial"/>
          <w:bCs/>
          <w:i/>
          <w:color w:val="FF0000"/>
          <w:sz w:val="18"/>
          <w:szCs w:val="18"/>
          <w:lang w:eastAsia="en-US"/>
        </w:rPr>
        <w:t>[</w:t>
      </w:r>
      <w:r w:rsidR="00780253" w:rsidRPr="008F7446">
        <w:rPr>
          <w:rFonts w:ascii="Arial" w:hAnsi="Arial" w:cs="Arial"/>
          <w:bCs/>
          <w:i/>
          <w:color w:val="FF0000"/>
          <w:sz w:val="18"/>
          <w:szCs w:val="18"/>
          <w:lang w:eastAsia="en-US"/>
        </w:rPr>
        <w:t>Delete</w:t>
      </w:r>
      <w:r w:rsidR="007252AD" w:rsidRPr="008F7446">
        <w:rPr>
          <w:rFonts w:ascii="Arial" w:hAnsi="Arial" w:cs="Arial"/>
          <w:bCs/>
          <w:i/>
          <w:color w:val="FF0000"/>
          <w:sz w:val="18"/>
          <w:szCs w:val="18"/>
          <w:lang w:eastAsia="en-US"/>
        </w:rPr>
        <w:t xml:space="preserve"> this point if your school is n</w:t>
      </w:r>
      <w:r>
        <w:rPr>
          <w:rFonts w:ascii="Arial" w:hAnsi="Arial" w:cs="Arial"/>
          <w:bCs/>
          <w:i/>
          <w:color w:val="FF0000"/>
          <w:sz w:val="18"/>
          <w:szCs w:val="18"/>
          <w:lang w:eastAsia="en-US"/>
        </w:rPr>
        <w:t>ot participating in this option]</w:t>
      </w:r>
    </w:p>
    <w:p w14:paraId="7681C5B8" w14:textId="77777777" w:rsidR="007252AD" w:rsidRPr="00C9104B" w:rsidRDefault="007252AD" w:rsidP="00C9104B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6B8B2A7D" w14:textId="274AE4D8" w:rsidR="007252AD" w:rsidRPr="008F7446" w:rsidRDefault="00944949" w:rsidP="000E2DC5">
      <w:pPr>
        <w:autoSpaceDE w:val="0"/>
        <w:autoSpaceDN w:val="0"/>
        <w:adjustRightInd w:val="0"/>
        <w:ind w:firstLine="720"/>
        <w:rPr>
          <w:rFonts w:ascii="Arial" w:hAnsi="Arial" w:cs="Arial"/>
          <w:bCs/>
          <w:i/>
          <w:sz w:val="18"/>
          <w:szCs w:val="18"/>
          <w:lang w:eastAsia="en-US"/>
        </w:rPr>
      </w:pPr>
      <w:r w:rsidRPr="008F7446">
        <w:rPr>
          <w:rFonts w:ascii="Arial" w:hAnsi="Arial" w:cs="Arial"/>
          <w:bCs/>
          <w:i/>
          <w:sz w:val="18"/>
          <w:szCs w:val="18"/>
          <w:lang w:eastAsia="en-US"/>
        </w:rPr>
        <w:t>*</w:t>
      </w:r>
      <w:r w:rsidR="007252AD" w:rsidRPr="008F7446">
        <w:rPr>
          <w:rFonts w:ascii="Arial" w:hAnsi="Arial" w:cs="Arial"/>
          <w:bCs/>
          <w:i/>
          <w:sz w:val="18"/>
          <w:szCs w:val="18"/>
          <w:lang w:eastAsia="en-US"/>
        </w:rPr>
        <w:t xml:space="preserve"> </w:t>
      </w:r>
      <w:r w:rsidR="000E2DC5" w:rsidRPr="008F7446">
        <w:rPr>
          <w:rFonts w:ascii="Arial" w:hAnsi="Arial" w:cs="Arial"/>
          <w:bCs/>
          <w:i/>
          <w:sz w:val="18"/>
          <w:szCs w:val="18"/>
          <w:lang w:eastAsia="en-US"/>
        </w:rPr>
        <w:t>Terms &amp; C</w:t>
      </w:r>
      <w:r w:rsidR="007252AD" w:rsidRPr="008F7446">
        <w:rPr>
          <w:rFonts w:ascii="Arial" w:hAnsi="Arial" w:cs="Arial"/>
          <w:bCs/>
          <w:i/>
          <w:sz w:val="18"/>
          <w:szCs w:val="18"/>
          <w:lang w:eastAsia="en-US"/>
        </w:rPr>
        <w:t xml:space="preserve">onditions apply, see </w:t>
      </w:r>
      <w:hyperlink r:id="rId31" w:history="1">
        <w:r w:rsidR="00274687" w:rsidRPr="00274687">
          <w:rPr>
            <w:rStyle w:val="Hyperlink"/>
            <w:rFonts w:ascii="Arial" w:hAnsi="Arial" w:cs="Arial"/>
            <w:bCs/>
            <w:i/>
            <w:sz w:val="18"/>
            <w:szCs w:val="18"/>
            <w:lang w:eastAsia="en-US"/>
          </w:rPr>
          <w:t>myschool.co.nz</w:t>
        </w:r>
      </w:hyperlink>
      <w:r w:rsidR="00274687">
        <w:rPr>
          <w:rFonts w:ascii="Arial" w:hAnsi="Arial" w:cs="Arial"/>
          <w:bCs/>
          <w:i/>
          <w:sz w:val="18"/>
          <w:szCs w:val="18"/>
          <w:lang w:eastAsia="en-US"/>
        </w:rPr>
        <w:t xml:space="preserve"> </w:t>
      </w:r>
      <w:r w:rsidR="007252AD" w:rsidRPr="008F7446">
        <w:rPr>
          <w:rFonts w:ascii="Arial" w:hAnsi="Arial" w:cs="Arial"/>
          <w:bCs/>
          <w:i/>
          <w:sz w:val="18"/>
          <w:szCs w:val="18"/>
          <w:lang w:eastAsia="en-US"/>
        </w:rPr>
        <w:t>for details.</w:t>
      </w:r>
    </w:p>
    <w:p w14:paraId="54E9E6FC" w14:textId="77777777" w:rsidR="00F12BDC" w:rsidRPr="008F7446" w:rsidRDefault="00F12BDC" w:rsidP="007252AD">
      <w:pPr>
        <w:rPr>
          <w:rFonts w:ascii="Arial" w:hAnsi="Arial" w:cs="Arial"/>
          <w:sz w:val="18"/>
          <w:szCs w:val="18"/>
          <w:lang w:eastAsia="en-US"/>
        </w:rPr>
      </w:pPr>
    </w:p>
    <w:p w14:paraId="2C4F28D7" w14:textId="1A8FF22A" w:rsidR="001966C2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Please don’t hesitate to contact me if you have </w:t>
      </w:r>
      <w:r w:rsidR="00E63791" w:rsidRPr="008F7446">
        <w:rPr>
          <w:rFonts w:ascii="Arial" w:hAnsi="Arial" w:cs="Arial"/>
          <w:sz w:val="18"/>
          <w:szCs w:val="18"/>
          <w:lang w:eastAsia="en-US"/>
        </w:rPr>
        <w:t xml:space="preserve">any </w:t>
      </w:r>
      <w:r w:rsidR="00D774A8" w:rsidRPr="008F7446">
        <w:rPr>
          <w:rFonts w:ascii="Arial" w:hAnsi="Arial" w:cs="Arial"/>
          <w:sz w:val="18"/>
          <w:szCs w:val="18"/>
          <w:lang w:eastAsia="en-US"/>
        </w:rPr>
        <w:t xml:space="preserve">queries </w:t>
      </w:r>
      <w:r w:rsidR="00E63791" w:rsidRPr="008F7446">
        <w:rPr>
          <w:rFonts w:ascii="Arial" w:hAnsi="Arial" w:cs="Arial"/>
          <w:sz w:val="18"/>
          <w:szCs w:val="18"/>
          <w:lang w:eastAsia="en-US"/>
        </w:rPr>
        <w:t xml:space="preserve">about </w:t>
      </w:r>
      <w:r w:rsidR="00091A73" w:rsidRPr="008F7446">
        <w:rPr>
          <w:rFonts w:ascii="Arial" w:hAnsi="Arial" w:cs="Arial"/>
          <w:sz w:val="18"/>
          <w:szCs w:val="18"/>
          <w:lang w:eastAsia="en-US"/>
        </w:rPr>
        <w:t>OfficeMax</w:t>
      </w:r>
      <w:r>
        <w:rPr>
          <w:rFonts w:ascii="Arial" w:hAnsi="Arial" w:cs="Arial"/>
          <w:sz w:val="18"/>
          <w:szCs w:val="18"/>
          <w:lang w:eastAsia="en-US"/>
        </w:rPr>
        <w:t xml:space="preserve"> MySchool.  We look forward to your child having a successful start to the new school year!</w:t>
      </w:r>
    </w:p>
    <w:p w14:paraId="1F49FFAA" w14:textId="74E1DE64" w:rsidR="00C9104B" w:rsidRDefault="00C9104B" w:rsidP="00C9104B">
      <w:pPr>
        <w:rPr>
          <w:rFonts w:ascii="Arial" w:hAnsi="Arial" w:cs="Arial"/>
          <w:sz w:val="18"/>
          <w:szCs w:val="18"/>
          <w:lang w:eastAsia="en-US"/>
        </w:rPr>
      </w:pPr>
    </w:p>
    <w:p w14:paraId="73DE8B08" w14:textId="42EAC282" w:rsidR="00D67D43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Have a safe and restful holiday.</w:t>
      </w:r>
    </w:p>
    <w:p w14:paraId="4334CFAA" w14:textId="77777777" w:rsidR="00C9104B" w:rsidRPr="008F7446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4F9C5ACE" w14:textId="77777777" w:rsidR="000E2DC5" w:rsidRPr="008F7446" w:rsidRDefault="000E2DC5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bookmarkStart w:id="0" w:name="_GoBack"/>
      <w:bookmarkEnd w:id="0"/>
    </w:p>
    <w:sectPr w:rsidR="000E2DC5" w:rsidRPr="008F7446" w:rsidSect="008F7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2067"/>
    <w:multiLevelType w:val="hybridMultilevel"/>
    <w:tmpl w:val="60DC3020"/>
    <w:lvl w:ilvl="0" w:tplc="0F5ED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7262"/>
    <w:multiLevelType w:val="hybridMultilevel"/>
    <w:tmpl w:val="C7942C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78C6"/>
    <w:multiLevelType w:val="hybridMultilevel"/>
    <w:tmpl w:val="E1807DEC"/>
    <w:lvl w:ilvl="0" w:tplc="BB08C07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B71B4"/>
    <w:multiLevelType w:val="hybridMultilevel"/>
    <w:tmpl w:val="BB8221C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167C4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C2A4EED"/>
    <w:multiLevelType w:val="hybridMultilevel"/>
    <w:tmpl w:val="5B149F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D7F8D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4CB80691"/>
    <w:multiLevelType w:val="hybridMultilevel"/>
    <w:tmpl w:val="15142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A2D31"/>
    <w:multiLevelType w:val="hybridMultilevel"/>
    <w:tmpl w:val="46D271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850B79"/>
    <w:multiLevelType w:val="hybridMultilevel"/>
    <w:tmpl w:val="8A068406"/>
    <w:lvl w:ilvl="0" w:tplc="19124AC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1288A"/>
    <w:multiLevelType w:val="hybridMultilevel"/>
    <w:tmpl w:val="10CE1CE0"/>
    <w:lvl w:ilvl="0" w:tplc="DF4AB0BE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D2CE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11"/>
    <w:rsid w:val="000614DC"/>
    <w:rsid w:val="00091A73"/>
    <w:rsid w:val="000C7740"/>
    <w:rsid w:val="000E2DC5"/>
    <w:rsid w:val="00112278"/>
    <w:rsid w:val="001435E2"/>
    <w:rsid w:val="00146BDE"/>
    <w:rsid w:val="00160051"/>
    <w:rsid w:val="00180F8C"/>
    <w:rsid w:val="00182D11"/>
    <w:rsid w:val="00187039"/>
    <w:rsid w:val="00190C1A"/>
    <w:rsid w:val="00190DE3"/>
    <w:rsid w:val="001966C2"/>
    <w:rsid w:val="001A0CF9"/>
    <w:rsid w:val="001B26A7"/>
    <w:rsid w:val="001D25D8"/>
    <w:rsid w:val="001E5867"/>
    <w:rsid w:val="00210F49"/>
    <w:rsid w:val="00230D10"/>
    <w:rsid w:val="00233976"/>
    <w:rsid w:val="00257638"/>
    <w:rsid w:val="00264460"/>
    <w:rsid w:val="00274687"/>
    <w:rsid w:val="002771E8"/>
    <w:rsid w:val="002A53AC"/>
    <w:rsid w:val="002E720B"/>
    <w:rsid w:val="003318B1"/>
    <w:rsid w:val="0035402E"/>
    <w:rsid w:val="00363E0D"/>
    <w:rsid w:val="003B2C50"/>
    <w:rsid w:val="003B2F8B"/>
    <w:rsid w:val="003D1936"/>
    <w:rsid w:val="003F1F34"/>
    <w:rsid w:val="003F5294"/>
    <w:rsid w:val="00403EDF"/>
    <w:rsid w:val="00450DE7"/>
    <w:rsid w:val="004749CB"/>
    <w:rsid w:val="004973B3"/>
    <w:rsid w:val="004A4AF6"/>
    <w:rsid w:val="004B1FE1"/>
    <w:rsid w:val="004B57AD"/>
    <w:rsid w:val="004B5D98"/>
    <w:rsid w:val="00537A13"/>
    <w:rsid w:val="0056727B"/>
    <w:rsid w:val="0057249B"/>
    <w:rsid w:val="005D2AA1"/>
    <w:rsid w:val="005D3111"/>
    <w:rsid w:val="00612F27"/>
    <w:rsid w:val="006454FC"/>
    <w:rsid w:val="006960C7"/>
    <w:rsid w:val="006A39A9"/>
    <w:rsid w:val="006F5FFD"/>
    <w:rsid w:val="006F6675"/>
    <w:rsid w:val="00705999"/>
    <w:rsid w:val="00706894"/>
    <w:rsid w:val="0071100B"/>
    <w:rsid w:val="007252AD"/>
    <w:rsid w:val="007269F7"/>
    <w:rsid w:val="007318CD"/>
    <w:rsid w:val="00780253"/>
    <w:rsid w:val="007D4E2B"/>
    <w:rsid w:val="00803A73"/>
    <w:rsid w:val="008A1924"/>
    <w:rsid w:val="008C4026"/>
    <w:rsid w:val="008F7446"/>
    <w:rsid w:val="009238CE"/>
    <w:rsid w:val="00944949"/>
    <w:rsid w:val="009473E7"/>
    <w:rsid w:val="0096321A"/>
    <w:rsid w:val="00967A65"/>
    <w:rsid w:val="009B7A87"/>
    <w:rsid w:val="009C520D"/>
    <w:rsid w:val="009D394E"/>
    <w:rsid w:val="009E0481"/>
    <w:rsid w:val="009E1E6A"/>
    <w:rsid w:val="009E39C3"/>
    <w:rsid w:val="00A2079B"/>
    <w:rsid w:val="00A25E90"/>
    <w:rsid w:val="00A521DE"/>
    <w:rsid w:val="00A60430"/>
    <w:rsid w:val="00A6134F"/>
    <w:rsid w:val="00A76FE0"/>
    <w:rsid w:val="00A876E1"/>
    <w:rsid w:val="00A94EDF"/>
    <w:rsid w:val="00A961F7"/>
    <w:rsid w:val="00A968A4"/>
    <w:rsid w:val="00AA5269"/>
    <w:rsid w:val="00AB3A6B"/>
    <w:rsid w:val="00AC25CC"/>
    <w:rsid w:val="00AE40D9"/>
    <w:rsid w:val="00B16903"/>
    <w:rsid w:val="00B32FFF"/>
    <w:rsid w:val="00B44C3B"/>
    <w:rsid w:val="00B46617"/>
    <w:rsid w:val="00BA1911"/>
    <w:rsid w:val="00BB2661"/>
    <w:rsid w:val="00BB2CD2"/>
    <w:rsid w:val="00BC3D94"/>
    <w:rsid w:val="00C12083"/>
    <w:rsid w:val="00C631A9"/>
    <w:rsid w:val="00C9104B"/>
    <w:rsid w:val="00CB1353"/>
    <w:rsid w:val="00CD468E"/>
    <w:rsid w:val="00CE0B07"/>
    <w:rsid w:val="00CF3E3A"/>
    <w:rsid w:val="00D04B46"/>
    <w:rsid w:val="00D0798E"/>
    <w:rsid w:val="00D24DA0"/>
    <w:rsid w:val="00D40B74"/>
    <w:rsid w:val="00D4656E"/>
    <w:rsid w:val="00D636B1"/>
    <w:rsid w:val="00D67D43"/>
    <w:rsid w:val="00D67E13"/>
    <w:rsid w:val="00D70C17"/>
    <w:rsid w:val="00D774A8"/>
    <w:rsid w:val="00D93E72"/>
    <w:rsid w:val="00DA2B84"/>
    <w:rsid w:val="00DA2E8B"/>
    <w:rsid w:val="00DD47EA"/>
    <w:rsid w:val="00E0648D"/>
    <w:rsid w:val="00E168C6"/>
    <w:rsid w:val="00E168F7"/>
    <w:rsid w:val="00E171E6"/>
    <w:rsid w:val="00E32AD1"/>
    <w:rsid w:val="00E50007"/>
    <w:rsid w:val="00E63791"/>
    <w:rsid w:val="00E86A1F"/>
    <w:rsid w:val="00EB0F25"/>
    <w:rsid w:val="00EF221B"/>
    <w:rsid w:val="00F023BC"/>
    <w:rsid w:val="00F12BDC"/>
    <w:rsid w:val="00F26842"/>
    <w:rsid w:val="00F71BCA"/>
    <w:rsid w:val="00F9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D888A"/>
  <w15:docId w15:val="{3FCEE7B0-E302-4E77-AB1C-1836E77F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DE7"/>
    <w:rPr>
      <w:lang w:val="en-US" w:eastAsia="en-GB"/>
    </w:rPr>
  </w:style>
  <w:style w:type="paragraph" w:styleId="Heading6">
    <w:name w:val="heading 6"/>
    <w:basedOn w:val="Normal"/>
    <w:next w:val="Normal"/>
    <w:qFormat/>
    <w:rsid w:val="00450DE7"/>
    <w:pPr>
      <w:keepNext/>
      <w:jc w:val="center"/>
      <w:outlineLvl w:val="5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0DE7"/>
    <w:rPr>
      <w:color w:val="0000FF"/>
      <w:u w:val="single"/>
    </w:rPr>
  </w:style>
  <w:style w:type="character" w:styleId="FollowedHyperlink">
    <w:name w:val="FollowedHyperlink"/>
    <w:basedOn w:val="DefaultParagraphFont"/>
    <w:rsid w:val="00450DE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5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FFD"/>
    <w:rPr>
      <w:rFonts w:ascii="Tahom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6F5F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1966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196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6C2"/>
    <w:rPr>
      <w:sz w:val="24"/>
      <w:szCs w:val="24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966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66C2"/>
    <w:rPr>
      <w:b/>
      <w:bCs/>
      <w:sz w:val="24"/>
      <w:szCs w:val="24"/>
      <w:lang w:val="en-US" w:eastAsia="en-GB"/>
    </w:rPr>
  </w:style>
  <w:style w:type="paragraph" w:styleId="NormalWeb">
    <w:name w:val="Normal (Web)"/>
    <w:basedOn w:val="Normal"/>
    <w:uiPriority w:val="99"/>
    <w:unhideWhenUsed/>
    <w:rsid w:val="005D2AA1"/>
    <w:pPr>
      <w:spacing w:before="150" w:after="150"/>
    </w:pPr>
    <w:rPr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ettings" Target="settings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hyperlink" Target="https://www.myschool.co.nz/timarugirl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tyles" Target="styles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numbering" Target="numbering.xml"/><Relationship Id="rId28" Type="http://schemas.openxmlformats.org/officeDocument/2006/relationships/image" Target="media/image2.jpe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hyperlink" Target="https://www.myschool.co.nz/" TargetMode="Externa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image" Target="media/image1.png"/><Relationship Id="rId30" Type="http://schemas.openxmlformats.org/officeDocument/2006/relationships/hyperlink" Target="https://www.myschool.co.nz/timarugir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VariableList UniqueId="82c6a902-977e-4bc3-af14-4d2fac54a0d1" Name="Computed" ContentType="XML" MajorVersion="0" MinorVersion="1" isLocalCopy="False" IsBaseObject="False" DataSourceId="488e55f9-ca99-4f6f-93b6-8640890f84c3" DataSourceMajorVersion="0" DataSourceMinorVersion="1"/>
</file>

<file path=customXml/item10.xml><?xml version="1.0" encoding="utf-8"?>
<VariableList UniqueId="44b127df-33c0-4f94-a55a-fe39e42cf77e" Name="AD_HOC" ContentType="XML" MajorVersion="0" MinorVersion="1" isLocalCopy="False" IsBaseObject="False" DataSourceId="0d704f5c-2184-4ac0-830f-ff1150230016" DataSourceMajorVersion="0" DataSourceMinorVersion="1"/>
</file>

<file path=customXml/item11.xml><?xml version="1.0" encoding="utf-8"?>
<VariableListDefinition name="System" displayName="System" id="7d82aa49-a518-4c34-af3c-91c1db2fb0f2" isdomainofvalue="False" dataSourceId="697a1600-adc4-412f-805c-4ec874691f83"/>
</file>

<file path=customXml/item12.xml><?xml version="1.0" encoding="utf-8"?>
<AllExternalAdhocVariableMappings/>
</file>

<file path=customXml/item13.xml><?xml version="1.0" encoding="utf-8"?>
<VariableUsageMapping/>
</file>

<file path=customXml/item14.xml><?xml version="1.0" encoding="utf-8"?>
<VariableListDefinition name="Computed" displayName="Computed" id="82c6a902-977e-4bc3-af14-4d2fac54a0d1" isdomainofvalue="False" dataSourceId="488e55f9-ca99-4f6f-93b6-8640890f84c3"/>
</file>

<file path=customXml/item15.xml><?xml version="1.0" encoding="utf-8"?>
<DataSourceInfo>
  <Id>488e55f9-ca99-4f6f-93b6-8640890f84c3</Id>
  <MajorVersion>0</MajorVersion>
  <MinorVersion>1</MinorVersion>
  <DataSourceType>Expression</DataSourceType>
  <Name>Computed</Name>
  <Description/>
  <Filter/>
  <DataFields/>
</DataSourceInfo>
</file>

<file path=customXml/item16.xml><?xml version="1.0" encoding="utf-8"?>
<VariableList UniqueId="7d82aa49-a518-4c34-af3c-91c1db2fb0f2" Name="System" ContentType="XML" MajorVersion="0" MinorVersion="1" isLocalCopy="False" IsBaseObject="False" DataSourceId="697a1600-adc4-412f-805c-4ec874691f83" DataSourceMajorVersion="0" DataSourceMinorVersion="1"/>
</file>

<file path=customXml/item17.xml><?xml version="1.0" encoding="utf-8"?>
<VariableListDefinition name="AD_HOC" displayName="AD_HOC" id="44b127df-33c0-4f94-a55a-fe39e42cf77e" isdomainofvalue="False" dataSourceId="0d704f5c-2184-4ac0-830f-ff1150230016"/>
</file>

<file path=customXml/item18.xml><?xml version="1.0" encoding="utf-8"?>
<SourceDataModel Name="Computed" TargetDataSourceId="488e55f9-ca99-4f6f-93b6-8640890f84c3"/>
</file>

<file path=customXml/item19.xml><?xml version="1.0" encoding="utf-8"?>
<AllMetadata/>
</file>

<file path=customXml/item2.xml><?xml version="1.0" encoding="utf-8"?>
<AllWordPDs>
</AllWordPDs>
</file>

<file path=customXml/item20.xml><?xml version="1.0" encoding="utf-8"?>
<SourceDataModel Name="System" TargetDataSourceId="697a1600-adc4-412f-805c-4ec874691f83"/>
</file>

<file path=customXml/item21.xml><?xml version="1.0" encoding="utf-8"?>
<DataSourceMapping>
  <Id>e28d9b81-b764-4b3c-9969-819fbe35066c</Id>
  <Name>EXPRESSION_VARIABLE_MAPPING</Name>
  <TargetDataSource>697a1600-adc4-412f-805c-4ec874691f83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VariableListCustXmlRels>
  <VariableListCustXmlRel variableListName="AD_HOC">
    <VariableListDefCustXmlId>{EBDF186D-9AB3-4FD8-A87F-33EF1938AB91}</VariableListDefCustXmlId>
    <LibraryMetadataCustXmlId>{58B5437A-BA4C-4E68-ABE2-4F75E0096045}</LibraryMetadataCustXmlId>
    <DataSourceInfoCustXmlId>{8F4433B0-D932-4869-970E-73E6C1A291E6}</DataSourceInfoCustXmlId>
    <DataSourceMappingCustXmlId>{A7E11107-97BE-4F56-AECA-F6E3C5FAD585}</DataSourceMappingCustXmlId>
    <SdmcCustXmlId>{734F3410-A2AF-4CC6-912A-2A60F9E358F6}</SdmcCustXmlId>
  </VariableListCustXmlRel>
  <VariableListCustXmlRel variableListName="Computed">
    <VariableListDefCustXmlId>{0A79E546-294C-4619-ACE2-6CAD448E2892}</VariableListDefCustXmlId>
    <LibraryMetadataCustXmlId>{B9718027-9BBD-4E47-83C4-6976842CB7D6}</LibraryMetadataCustXmlId>
    <DataSourceInfoCustXmlId>{90B3CF23-83B6-4C16-8883-7ABA47CDFA07}</DataSourceInfoCustXmlId>
    <DataSourceMappingCustXmlId>{D6273BFC-910E-46B3-837B-404DC95787B0}</DataSourceMappingCustXmlId>
    <SdmcCustXmlId>{68438220-5D32-49C4-AD66-69C9F751BAD2}</SdmcCustXmlId>
  </VariableListCustXmlRel>
  <VariableListCustXmlRel variableListName="System">
    <VariableListDefCustXmlId>{48C813E3-F89A-4C11-9797-536FD636596F}</VariableListDefCustXmlId>
    <LibraryMetadataCustXmlId>{9447F929-5DC9-4F5A-8BB0-996775231639}</LibraryMetadataCustXmlId>
    <DataSourceInfoCustXmlId>{CC5BE786-46C8-4375-AD82-D19785D37F48}</DataSourceInfoCustXmlId>
    <DataSourceMappingCustXmlId>{443B80E4-EA72-4142-9431-634A5E2CF679}</DataSourceMappingCustXmlId>
    <SdmcCustXmlId>{3AECEBDC-0AFC-4030-A734-FE9B4E60631C}</SdmcCustXmlId>
  </VariableListCustXmlRel>
</VariableListCustXmlRels>
</file>

<file path=customXml/item4.xml><?xml version="1.0" encoding="utf-8"?>
<SourceDataModel Name="AD_HOC" TargetDataSourceId="0d704f5c-2184-4ac0-830f-ff1150230016"/>
</file>

<file path=customXml/item5.xml><?xml version="1.0" encoding="utf-8"?>
<DataSourceMapping>
  <Id>6f9c18ea-5f0f-4a1a-a972-9fc00724f73b</Id>
  <Name>EXPRESSION_VARIABLE_MAPPING</Name>
  <TargetDataSource>488e55f9-ca99-4f6f-93b6-8640890f84c3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6.xml><?xml version="1.0" encoding="utf-8"?>
<DocPartTree/>
</file>

<file path=customXml/item7.xml><?xml version="1.0" encoding="utf-8"?>
<DataSourceMapping>
  <Id>43fa4242-f6da-4149-93cb-84c0eb51942d</Id>
  <Name>AD_HOC_MAPPING</Name>
  <TargetDataSource>0d704f5c-2184-4ac0-830f-ff1150230016</TargetDataSource>
  <SourceType>XML File</SourceType>
  <IsReadOnly>false</IsReadOnly>
  <SalesforceOrganizationId>00000000-0000-0000-0000-000000000000</SalesforceOrganizationId>
  <SalesforceOrganizationName/>
  <SalesforceApiVersion/>
  <Properties>
    <Property Name="RecordSeperator" Value="SampleData/DataRecord"/>
  </Properties>
  <RawMappings/>
  <DesignTimeProperties/>
</DataSourceMapping>
</file>

<file path=customXml/item8.xml><?xml version="1.0" encoding="utf-8"?>
<DataSourceInfo>
  <Id>697a1600-adc4-412f-805c-4ec874691f83</Id>
  <MajorVersion>0</MajorVersion>
  <MinorVersion>1</MinorVersion>
  <DataSourceType>System</DataSourceType>
  <Name>System</Name>
  <Description/>
  <Filter/>
  <DataFields/>
</DataSourceInfo>
</file>

<file path=customXml/item9.xml><?xml version="1.0" encoding="utf-8"?>
<DataSourceInfo>
  <Id>0d704f5c-2184-4ac0-830f-ff1150230016</Id>
  <MajorVersion>0</MajorVersion>
  <MinorVersion>1</MinorVersion>
  <DataSourceType>Ad_Hoc</DataSourceType>
  <Name>AD_HOC</Name>
  <Description/>
  <Filter/>
  <DataFields/>
</DataSourceInfo>
</file>

<file path=customXml/itemProps1.xml><?xml version="1.0" encoding="utf-8"?>
<ds:datastoreItem xmlns:ds="http://schemas.openxmlformats.org/officeDocument/2006/customXml" ds:itemID="{B9718027-9BBD-4E47-83C4-6976842CB7D6}">
  <ds:schemaRefs/>
</ds:datastoreItem>
</file>

<file path=customXml/itemProps10.xml><?xml version="1.0" encoding="utf-8"?>
<ds:datastoreItem xmlns:ds="http://schemas.openxmlformats.org/officeDocument/2006/customXml" ds:itemID="{58B5437A-BA4C-4E68-ABE2-4F75E0096045}">
  <ds:schemaRefs/>
</ds:datastoreItem>
</file>

<file path=customXml/itemProps11.xml><?xml version="1.0" encoding="utf-8"?>
<ds:datastoreItem xmlns:ds="http://schemas.openxmlformats.org/officeDocument/2006/customXml" ds:itemID="{48C813E3-F89A-4C11-9797-536FD636596F}">
  <ds:schemaRefs/>
</ds:datastoreItem>
</file>

<file path=customXml/itemProps12.xml><?xml version="1.0" encoding="utf-8"?>
<ds:datastoreItem xmlns:ds="http://schemas.openxmlformats.org/officeDocument/2006/customXml" ds:itemID="{E8CEE7E4-B6D1-43A2-AFA7-B8EE9965ACD2}">
  <ds:schemaRefs/>
</ds:datastoreItem>
</file>

<file path=customXml/itemProps13.xml><?xml version="1.0" encoding="utf-8"?>
<ds:datastoreItem xmlns:ds="http://schemas.openxmlformats.org/officeDocument/2006/customXml" ds:itemID="{C7886576-488E-4EF0-9712-FA08CC66033C}">
  <ds:schemaRefs/>
</ds:datastoreItem>
</file>

<file path=customXml/itemProps14.xml><?xml version="1.0" encoding="utf-8"?>
<ds:datastoreItem xmlns:ds="http://schemas.openxmlformats.org/officeDocument/2006/customXml" ds:itemID="{0A79E546-294C-4619-ACE2-6CAD448E2892}">
  <ds:schemaRefs/>
</ds:datastoreItem>
</file>

<file path=customXml/itemProps15.xml><?xml version="1.0" encoding="utf-8"?>
<ds:datastoreItem xmlns:ds="http://schemas.openxmlformats.org/officeDocument/2006/customXml" ds:itemID="{90B3CF23-83B6-4C16-8883-7ABA47CDFA07}">
  <ds:schemaRefs/>
</ds:datastoreItem>
</file>

<file path=customXml/itemProps16.xml><?xml version="1.0" encoding="utf-8"?>
<ds:datastoreItem xmlns:ds="http://schemas.openxmlformats.org/officeDocument/2006/customXml" ds:itemID="{9447F929-5DC9-4F5A-8BB0-996775231639}">
  <ds:schemaRefs/>
</ds:datastoreItem>
</file>

<file path=customXml/itemProps17.xml><?xml version="1.0" encoding="utf-8"?>
<ds:datastoreItem xmlns:ds="http://schemas.openxmlformats.org/officeDocument/2006/customXml" ds:itemID="{EBDF186D-9AB3-4FD8-A87F-33EF1938AB91}">
  <ds:schemaRefs/>
</ds:datastoreItem>
</file>

<file path=customXml/itemProps18.xml><?xml version="1.0" encoding="utf-8"?>
<ds:datastoreItem xmlns:ds="http://schemas.openxmlformats.org/officeDocument/2006/customXml" ds:itemID="{68438220-5D32-49C4-AD66-69C9F751BAD2}">
  <ds:schemaRefs/>
</ds:datastoreItem>
</file>

<file path=customXml/itemProps19.xml><?xml version="1.0" encoding="utf-8"?>
<ds:datastoreItem xmlns:ds="http://schemas.openxmlformats.org/officeDocument/2006/customXml" ds:itemID="{969235B5-CA78-40A0-8761-61EF1FC966BB}">
  <ds:schemaRefs/>
</ds:datastoreItem>
</file>

<file path=customXml/itemProps2.xml><?xml version="1.0" encoding="utf-8"?>
<ds:datastoreItem xmlns:ds="http://schemas.openxmlformats.org/officeDocument/2006/customXml" ds:itemID="{6F051E9F-C6C2-440E-B1E4-B54C45860D78}">
  <ds:schemaRefs/>
</ds:datastoreItem>
</file>

<file path=customXml/itemProps20.xml><?xml version="1.0" encoding="utf-8"?>
<ds:datastoreItem xmlns:ds="http://schemas.openxmlformats.org/officeDocument/2006/customXml" ds:itemID="{3AECEBDC-0AFC-4030-A734-FE9B4E60631C}">
  <ds:schemaRefs/>
</ds:datastoreItem>
</file>

<file path=customXml/itemProps21.xml><?xml version="1.0" encoding="utf-8"?>
<ds:datastoreItem xmlns:ds="http://schemas.openxmlformats.org/officeDocument/2006/customXml" ds:itemID="{443B80E4-EA72-4142-9431-634A5E2CF679}">
  <ds:schemaRefs/>
</ds:datastoreItem>
</file>

<file path=customXml/itemProps22.xml><?xml version="1.0" encoding="utf-8"?>
<ds:datastoreItem xmlns:ds="http://schemas.openxmlformats.org/officeDocument/2006/customXml" ds:itemID="{C0864227-5428-4373-B384-D2D0FA7B43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D596B5-F6F7-44CC-9DE7-86E8DDABCC3B}">
  <ds:schemaRefs/>
</ds:datastoreItem>
</file>

<file path=customXml/itemProps4.xml><?xml version="1.0" encoding="utf-8"?>
<ds:datastoreItem xmlns:ds="http://schemas.openxmlformats.org/officeDocument/2006/customXml" ds:itemID="{734F3410-A2AF-4CC6-912A-2A60F9E358F6}">
  <ds:schemaRefs/>
</ds:datastoreItem>
</file>

<file path=customXml/itemProps5.xml><?xml version="1.0" encoding="utf-8"?>
<ds:datastoreItem xmlns:ds="http://schemas.openxmlformats.org/officeDocument/2006/customXml" ds:itemID="{D6273BFC-910E-46B3-837B-404DC95787B0}">
  <ds:schemaRefs/>
</ds:datastoreItem>
</file>

<file path=customXml/itemProps6.xml><?xml version="1.0" encoding="utf-8"?>
<ds:datastoreItem xmlns:ds="http://schemas.openxmlformats.org/officeDocument/2006/customXml" ds:itemID="{E917E754-76A7-4F92-9104-3E2AB6140B66}">
  <ds:schemaRefs/>
</ds:datastoreItem>
</file>

<file path=customXml/itemProps7.xml><?xml version="1.0" encoding="utf-8"?>
<ds:datastoreItem xmlns:ds="http://schemas.openxmlformats.org/officeDocument/2006/customXml" ds:itemID="{A7E11107-97BE-4F56-AECA-F6E3C5FAD585}">
  <ds:schemaRefs/>
</ds:datastoreItem>
</file>

<file path=customXml/itemProps8.xml><?xml version="1.0" encoding="utf-8"?>
<ds:datastoreItem xmlns:ds="http://schemas.openxmlformats.org/officeDocument/2006/customXml" ds:itemID="{CC5BE786-46C8-4375-AD82-D19785D37F48}">
  <ds:schemaRefs/>
</ds:datastoreItem>
</file>

<file path=customXml/itemProps9.xml><?xml version="1.0" encoding="utf-8"?>
<ds:datastoreItem xmlns:ds="http://schemas.openxmlformats.org/officeDocument/2006/customXml" ds:itemID="{8F4433B0-D932-4869-970E-73E6C1A291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DC802A48</Template>
  <TotalTime>0</TotalTime>
  <Pages>1</Pages>
  <Words>348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&lt;school logo here&gt;</vt:lpstr>
    </vt:vector>
  </TitlesOfParts>
  <Company>OfficeMax New Zealand Limited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&lt;school logo here&gt;</dc:title>
  <dc:creator>OfficeMax New Zealand Limited</dc:creator>
  <cp:lastModifiedBy>Scott McIntosh</cp:lastModifiedBy>
  <cp:revision>2</cp:revision>
  <cp:lastPrinted>2019-09-17T22:49:00Z</cp:lastPrinted>
  <dcterms:created xsi:type="dcterms:W3CDTF">2020-12-07T23:32:00Z</dcterms:created>
  <dcterms:modified xsi:type="dcterms:W3CDTF">2020-12-07T23:32:00Z</dcterms:modified>
</cp:coreProperties>
</file>